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07B4C" w:rsidRDefault="00A07B4C" w:rsidP="00A07B4C">
      <w:pPr>
        <w:pStyle w:val="Nagwek4"/>
        <w:jc w:val="both"/>
        <w:rPr>
          <w:b w:val="0"/>
        </w:rPr>
      </w:pPr>
      <w:r>
        <w:rPr>
          <w:sz w:val="24"/>
        </w:rPr>
        <w:t xml:space="preserve">Nr sprawy: </w:t>
      </w:r>
      <w:r w:rsidR="007C2F33" w:rsidRPr="007C2F33">
        <w:rPr>
          <w:sz w:val="24"/>
        </w:rPr>
        <w:t>ZP-271-37/19</w:t>
      </w:r>
      <w:r>
        <w:rPr>
          <w:bCs/>
          <w:sz w:val="20"/>
        </w:rPr>
        <w:t xml:space="preserve">                                                                Załącznik nr </w:t>
      </w:r>
      <w:r w:rsidR="007A104D">
        <w:rPr>
          <w:bCs/>
          <w:sz w:val="20"/>
        </w:rPr>
        <w:t>5</w:t>
      </w:r>
      <w:r>
        <w:rPr>
          <w:bCs/>
          <w:sz w:val="20"/>
        </w:rPr>
        <w:t xml:space="preserve">  do specyfikacji</w:t>
      </w:r>
    </w:p>
    <w:p w:rsidR="00A07B4C" w:rsidRDefault="00A07B4C" w:rsidP="00A07B4C">
      <w:pPr>
        <w:jc w:val="both"/>
        <w:rPr>
          <w:b/>
          <w:sz w:val="28"/>
        </w:rPr>
      </w:pPr>
    </w:p>
    <w:p w:rsidR="00A07B4C" w:rsidRDefault="00A07B4C" w:rsidP="00A07B4C">
      <w:pPr>
        <w:jc w:val="both"/>
        <w:rPr>
          <w:b/>
          <w:sz w:val="28"/>
        </w:rPr>
      </w:pPr>
    </w:p>
    <w:p w:rsidR="00A07B4C" w:rsidRDefault="00A07B4C" w:rsidP="00A07B4C">
      <w:pPr>
        <w:jc w:val="both"/>
        <w:rPr>
          <w:b/>
          <w:sz w:val="28"/>
        </w:rPr>
      </w:pPr>
    </w:p>
    <w:p w:rsidR="00A07B4C" w:rsidRDefault="00A07B4C" w:rsidP="00A07B4C">
      <w:pPr>
        <w:jc w:val="both"/>
        <w:rPr>
          <w:b/>
          <w:sz w:val="28"/>
        </w:rPr>
      </w:pPr>
    </w:p>
    <w:p w:rsidR="00A07B4C" w:rsidRDefault="00A07B4C" w:rsidP="00A07B4C">
      <w:pPr>
        <w:jc w:val="both"/>
        <w:rPr>
          <w:b/>
          <w:sz w:val="2"/>
        </w:rPr>
      </w:pPr>
    </w:p>
    <w:p w:rsidR="00A07B4C" w:rsidRDefault="00A07B4C" w:rsidP="00A07B4C">
      <w:pPr>
        <w:pStyle w:val="Nagwek2"/>
        <w:rPr>
          <w:sz w:val="36"/>
          <w:u w:val="single"/>
        </w:rPr>
      </w:pPr>
      <w:r>
        <w:rPr>
          <w:sz w:val="36"/>
          <w:u w:val="single"/>
        </w:rPr>
        <w:t>OŚWIADCZENIE  WYKONAWCY</w:t>
      </w:r>
    </w:p>
    <w:p w:rsidR="00A07B4C" w:rsidRDefault="00A07B4C" w:rsidP="00A07B4C">
      <w:pPr>
        <w:jc w:val="center"/>
        <w:rPr>
          <w:sz w:val="28"/>
          <w:szCs w:val="28"/>
        </w:rPr>
      </w:pPr>
    </w:p>
    <w:p w:rsidR="00A07B4C" w:rsidRPr="00E26FD3" w:rsidRDefault="005674FE" w:rsidP="00A07B4C">
      <w:pPr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O </w:t>
      </w:r>
      <w:r w:rsidR="00D01791">
        <w:rPr>
          <w:sz w:val="28"/>
          <w:szCs w:val="28"/>
        </w:rPr>
        <w:t>spełnianiu przez oferowane dostawy, usługi wymagań określonych przez Zamawiającego</w:t>
      </w:r>
      <w:r w:rsidR="00451E7F">
        <w:rPr>
          <w:sz w:val="28"/>
          <w:szCs w:val="28"/>
        </w:rPr>
        <w:t xml:space="preserve"> – zgodnie z art. 25 ust. 1 pkt 2 ustawy pzp</w:t>
      </w:r>
    </w:p>
    <w:p w:rsidR="00A07B4C" w:rsidRPr="00E26FD3" w:rsidRDefault="00A07B4C" w:rsidP="00A07B4C">
      <w:pPr>
        <w:rPr>
          <w:sz w:val="28"/>
          <w:szCs w:val="28"/>
        </w:rPr>
      </w:pPr>
    </w:p>
    <w:p w:rsidR="00A07B4C" w:rsidRDefault="00A07B4C" w:rsidP="00A07B4C">
      <w:pPr>
        <w:jc w:val="both"/>
        <w:rPr>
          <w:b/>
          <w:sz w:val="32"/>
        </w:rPr>
      </w:pPr>
    </w:p>
    <w:p w:rsidR="00A07B4C" w:rsidRDefault="00A07B4C" w:rsidP="00A07B4C">
      <w:pPr>
        <w:jc w:val="both"/>
        <w:rPr>
          <w:b/>
        </w:rPr>
      </w:pPr>
    </w:p>
    <w:p w:rsidR="00A07B4C" w:rsidRDefault="00A07B4C" w:rsidP="00A07B4C">
      <w:pPr>
        <w:tabs>
          <w:tab w:val="left" w:pos="-5387"/>
        </w:tabs>
        <w:spacing w:line="360" w:lineRule="auto"/>
        <w:ind w:left="142"/>
        <w:jc w:val="both"/>
      </w:pPr>
      <w:r>
        <w:t xml:space="preserve">Wykonawca: </w:t>
      </w:r>
      <w:r>
        <w:tab/>
        <w:t>.................................................................................</w:t>
      </w:r>
    </w:p>
    <w:p w:rsidR="00A07B4C" w:rsidRDefault="00A07B4C" w:rsidP="00A07B4C">
      <w:pPr>
        <w:tabs>
          <w:tab w:val="left" w:pos="-5387"/>
        </w:tabs>
        <w:spacing w:line="360" w:lineRule="auto"/>
        <w:ind w:left="142"/>
        <w:jc w:val="both"/>
      </w:pPr>
      <w:r>
        <w:tab/>
      </w:r>
      <w:r>
        <w:tab/>
      </w:r>
      <w:r>
        <w:tab/>
        <w:t>.................................................................................</w:t>
      </w:r>
    </w:p>
    <w:p w:rsidR="00A07B4C" w:rsidRDefault="00A07B4C" w:rsidP="00A07B4C">
      <w:pPr>
        <w:tabs>
          <w:tab w:val="left" w:pos="-5387"/>
        </w:tabs>
        <w:spacing w:line="360" w:lineRule="auto"/>
        <w:ind w:left="142"/>
        <w:jc w:val="both"/>
      </w:pPr>
      <w:r>
        <w:tab/>
      </w:r>
      <w:r>
        <w:tab/>
      </w:r>
      <w:r>
        <w:tab/>
        <w:t>.................................................................................</w:t>
      </w:r>
    </w:p>
    <w:p w:rsidR="00A07B4C" w:rsidRDefault="00A07B4C" w:rsidP="00A07B4C"/>
    <w:p w:rsidR="00A07B4C" w:rsidRDefault="00A07B4C" w:rsidP="00A07B4C"/>
    <w:p w:rsidR="00A07B4C" w:rsidRDefault="00A07B4C" w:rsidP="00A07B4C"/>
    <w:p w:rsidR="005674FE" w:rsidRDefault="00A07B4C" w:rsidP="00A07B4C">
      <w:pPr>
        <w:spacing w:line="360" w:lineRule="auto"/>
        <w:jc w:val="both"/>
      </w:pPr>
      <w:r>
        <w:t xml:space="preserve">        </w:t>
      </w:r>
      <w:r w:rsidRPr="00E26FD3">
        <w:t>Niniejszym oświadczamy, że</w:t>
      </w:r>
      <w:r w:rsidR="005674FE">
        <w:t>:</w:t>
      </w:r>
    </w:p>
    <w:p w:rsidR="00CA32A9" w:rsidRDefault="00CA32A9" w:rsidP="00CA32A9">
      <w:pPr>
        <w:numPr>
          <w:ilvl w:val="0"/>
          <w:numId w:val="1"/>
        </w:numPr>
        <w:spacing w:line="360" w:lineRule="auto"/>
        <w:jc w:val="both"/>
      </w:pPr>
      <w:bookmarkStart w:id="0" w:name="_GoBack"/>
      <w:bookmarkEnd w:id="0"/>
      <w:r>
        <w:t xml:space="preserve">zamontowane w ramach umowy </w:t>
      </w:r>
      <w:r w:rsidR="003B0DCE">
        <w:t>c</w:t>
      </w:r>
      <w:r w:rsidR="003B0DCE">
        <w:t xml:space="preserve">zęści zamienne </w:t>
      </w:r>
      <w:r>
        <w:t>będą fabrycznie nowe.</w:t>
      </w:r>
    </w:p>
    <w:p w:rsidR="005674FE" w:rsidRPr="003B0DCE" w:rsidRDefault="003B0DCE" w:rsidP="003B0DCE">
      <w:pPr>
        <w:numPr>
          <w:ilvl w:val="0"/>
          <w:numId w:val="1"/>
        </w:numPr>
        <w:spacing w:line="360" w:lineRule="auto"/>
        <w:jc w:val="both"/>
      </w:pPr>
      <w:r>
        <w:t>w</w:t>
      </w:r>
      <w:r w:rsidR="00CA32A9">
        <w:t xml:space="preserve"> celu realizacji przedmiotu zamówienia posiadam</w:t>
      </w:r>
      <w:r>
        <w:t>y</w:t>
      </w:r>
      <w:r w:rsidR="00CA32A9">
        <w:t xml:space="preserve"> dostęp do kodów serwisowych i dokumentacji serwisowej </w:t>
      </w:r>
      <w:r w:rsidRPr="003B0DCE">
        <w:t xml:space="preserve">mammografu </w:t>
      </w:r>
      <w:proofErr w:type="spellStart"/>
      <w:r w:rsidRPr="003B0DCE">
        <w:t>Senographe</w:t>
      </w:r>
      <w:proofErr w:type="spellEnd"/>
      <w:r w:rsidRPr="003B0DCE">
        <w:t xml:space="preserve"> </w:t>
      </w:r>
      <w:proofErr w:type="spellStart"/>
      <w:r w:rsidRPr="003B0DCE">
        <w:t>Essential</w:t>
      </w:r>
      <w:proofErr w:type="spellEnd"/>
      <w:r w:rsidRPr="003B0DCE">
        <w:t xml:space="preserve"> (nr ser. 583153BU2)</w:t>
      </w:r>
      <w:r>
        <w:t>, rok produkcji 2009</w:t>
      </w:r>
      <w:r w:rsidR="00CA32A9">
        <w:t>.</w:t>
      </w:r>
    </w:p>
    <w:p w:rsidR="00A07B4C" w:rsidRDefault="00A07B4C" w:rsidP="00A07B4C">
      <w:pPr>
        <w:rPr>
          <w:rFonts w:ascii="Arial Narrow" w:hAnsi="Arial Narrow"/>
          <w:bCs/>
          <w:sz w:val="22"/>
        </w:rPr>
      </w:pPr>
    </w:p>
    <w:p w:rsidR="00A07B4C" w:rsidRDefault="00A07B4C" w:rsidP="00A07B4C">
      <w:pPr>
        <w:tabs>
          <w:tab w:val="left" w:pos="-284"/>
          <w:tab w:val="left" w:pos="0"/>
          <w:tab w:val="left" w:pos="567"/>
          <w:tab w:val="left" w:pos="8222"/>
        </w:tabs>
        <w:jc w:val="both"/>
        <w:rPr>
          <w:b/>
        </w:rPr>
      </w:pPr>
      <w:r>
        <w:rPr>
          <w:rFonts w:ascii="Arial Narrow" w:hAnsi="Arial Narrow"/>
          <w:bCs/>
          <w:sz w:val="22"/>
        </w:rPr>
        <w:t xml:space="preserve"> </w:t>
      </w:r>
      <w:r>
        <w:t xml:space="preserve">Jednocześnie stwierdzamy, iż </w:t>
      </w:r>
      <w:r>
        <w:rPr>
          <w:u w:val="single"/>
        </w:rPr>
        <w:t>jesteśmy świadomi odpowiedzialności karnej</w:t>
      </w:r>
      <w:r>
        <w:t xml:space="preserve"> za składanie fałszywych oświadczeń. </w:t>
      </w:r>
    </w:p>
    <w:p w:rsidR="00A07B4C" w:rsidRDefault="00A07B4C" w:rsidP="00A07B4C">
      <w:pPr>
        <w:tabs>
          <w:tab w:val="left" w:pos="9639"/>
        </w:tabs>
        <w:ind w:left="142"/>
        <w:jc w:val="both"/>
      </w:pPr>
      <w:r>
        <w:t xml:space="preserve"> </w:t>
      </w:r>
    </w:p>
    <w:p w:rsidR="00A07B4C" w:rsidRDefault="00A07B4C" w:rsidP="00A07B4C">
      <w:pPr>
        <w:tabs>
          <w:tab w:val="left" w:pos="9639"/>
        </w:tabs>
        <w:ind w:left="142"/>
        <w:jc w:val="both"/>
      </w:pPr>
    </w:p>
    <w:p w:rsidR="00A07B4C" w:rsidRDefault="00A07B4C" w:rsidP="00A07B4C">
      <w:pPr>
        <w:tabs>
          <w:tab w:val="left" w:pos="9639"/>
        </w:tabs>
        <w:ind w:left="142"/>
        <w:jc w:val="both"/>
      </w:pPr>
    </w:p>
    <w:p w:rsidR="00A07B4C" w:rsidRDefault="00A07B4C" w:rsidP="00A07B4C">
      <w:pPr>
        <w:tabs>
          <w:tab w:val="left" w:pos="9639"/>
        </w:tabs>
        <w:ind w:left="142"/>
        <w:jc w:val="both"/>
      </w:pPr>
    </w:p>
    <w:p w:rsidR="00A07B4C" w:rsidRDefault="00A07B4C" w:rsidP="00A07B4C">
      <w:pPr>
        <w:tabs>
          <w:tab w:val="left" w:pos="9639"/>
        </w:tabs>
        <w:ind w:left="142"/>
        <w:jc w:val="both"/>
      </w:pPr>
    </w:p>
    <w:p w:rsidR="00A07B4C" w:rsidRDefault="00A07B4C" w:rsidP="00A07B4C">
      <w:pPr>
        <w:tabs>
          <w:tab w:val="left" w:pos="9639"/>
        </w:tabs>
        <w:ind w:left="142"/>
        <w:jc w:val="both"/>
      </w:pPr>
    </w:p>
    <w:p w:rsidR="00A07B4C" w:rsidRDefault="00A07B4C" w:rsidP="00A07B4C">
      <w:pPr>
        <w:tabs>
          <w:tab w:val="left" w:pos="9639"/>
        </w:tabs>
        <w:ind w:left="142"/>
        <w:jc w:val="both"/>
      </w:pPr>
    </w:p>
    <w:p w:rsidR="00A07B4C" w:rsidRDefault="00A07B4C" w:rsidP="00A07B4C">
      <w:pPr>
        <w:tabs>
          <w:tab w:val="left" w:pos="9639"/>
        </w:tabs>
        <w:ind w:left="142"/>
        <w:jc w:val="both"/>
      </w:pPr>
    </w:p>
    <w:p w:rsidR="00A07B4C" w:rsidRDefault="00A07B4C" w:rsidP="00A07B4C">
      <w:pPr>
        <w:tabs>
          <w:tab w:val="left" w:pos="9639"/>
        </w:tabs>
        <w:ind w:left="142"/>
        <w:jc w:val="both"/>
        <w:rPr>
          <w:sz w:val="22"/>
        </w:rPr>
      </w:pPr>
      <w:r>
        <w:rPr>
          <w:sz w:val="22"/>
        </w:rPr>
        <w:t>...............................................</w:t>
      </w:r>
      <w:r>
        <w:rPr>
          <w:i/>
          <w:sz w:val="22"/>
        </w:rPr>
        <w:t xml:space="preserve">                                             </w:t>
      </w:r>
      <w:r>
        <w:rPr>
          <w:sz w:val="22"/>
        </w:rPr>
        <w:t>......................................................................</w:t>
      </w:r>
    </w:p>
    <w:p w:rsidR="00A07B4C" w:rsidRDefault="00A07B4C" w:rsidP="00A07B4C">
      <w:pPr>
        <w:tabs>
          <w:tab w:val="left" w:pos="9214"/>
          <w:tab w:val="left" w:pos="9639"/>
        </w:tabs>
        <w:ind w:left="142"/>
        <w:jc w:val="both"/>
      </w:pPr>
      <w:r>
        <w:t xml:space="preserve">Data i miejsce      podpisy i pieczęcie osób                                                                                                        </w:t>
      </w:r>
      <w:r>
        <w:br/>
        <w:t xml:space="preserve">                                                                                          uprawnionych  do reprezentowania</w:t>
      </w:r>
    </w:p>
    <w:p w:rsidR="00A07B4C" w:rsidRDefault="00A07B4C" w:rsidP="00A07B4C">
      <w:pPr>
        <w:tabs>
          <w:tab w:val="left" w:pos="9214"/>
          <w:tab w:val="left" w:pos="9639"/>
        </w:tabs>
        <w:ind w:left="142"/>
        <w:jc w:val="both"/>
      </w:pPr>
      <w:r>
        <w:t xml:space="preserve">                                                                                                            Wykonawcy</w:t>
      </w:r>
    </w:p>
    <w:p w:rsidR="00A07B4C" w:rsidRPr="00A219AA" w:rsidRDefault="00A07B4C" w:rsidP="00A07B4C">
      <w:pPr>
        <w:pStyle w:val="Zwykytekst"/>
      </w:pPr>
    </w:p>
    <w:p w:rsidR="00C534B6" w:rsidRPr="00375C75" w:rsidRDefault="00C534B6" w:rsidP="00375C75">
      <w:pPr>
        <w:pStyle w:val="Zwykytekst"/>
      </w:pPr>
    </w:p>
    <w:sectPr w:rsidR="00C534B6" w:rsidRPr="00375C75" w:rsidSect="00A07B4C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417" w:right="1152" w:bottom="1417" w:left="1152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7C2F33" w:rsidRDefault="007C2F33" w:rsidP="007C2F33">
      <w:r>
        <w:separator/>
      </w:r>
    </w:p>
  </w:endnote>
  <w:endnote w:type="continuationSeparator" w:id="0">
    <w:p w:rsidR="007C2F33" w:rsidRDefault="007C2F33" w:rsidP="007C2F3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C2F33" w:rsidRDefault="007C2F33">
    <w:pPr>
      <w:pStyle w:val="Stopk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C2F33" w:rsidRDefault="007C2F33">
    <w:pPr>
      <w:pStyle w:val="Stopka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C2F33" w:rsidRDefault="007C2F33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7C2F33" w:rsidRDefault="007C2F33" w:rsidP="007C2F33">
      <w:r>
        <w:separator/>
      </w:r>
    </w:p>
  </w:footnote>
  <w:footnote w:type="continuationSeparator" w:id="0">
    <w:p w:rsidR="007C2F33" w:rsidRDefault="007C2F33" w:rsidP="007C2F33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C2F33" w:rsidRDefault="007C2F33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C2F33" w:rsidRDefault="007C2F33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C2F33" w:rsidRDefault="007C2F33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5B176C2"/>
    <w:multiLevelType w:val="hybridMultilevel"/>
    <w:tmpl w:val="C608A5E4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5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FA3C8C"/>
    <w:rsid w:val="001474A5"/>
    <w:rsid w:val="00375C75"/>
    <w:rsid w:val="003B0DCE"/>
    <w:rsid w:val="00451E7F"/>
    <w:rsid w:val="0056599A"/>
    <w:rsid w:val="005674FE"/>
    <w:rsid w:val="00765CF1"/>
    <w:rsid w:val="007A104D"/>
    <w:rsid w:val="007C2F33"/>
    <w:rsid w:val="00A07B4C"/>
    <w:rsid w:val="00C534B6"/>
    <w:rsid w:val="00C75D14"/>
    <w:rsid w:val="00CA32A9"/>
    <w:rsid w:val="00CD6E17"/>
    <w:rsid w:val="00D01791"/>
    <w:rsid w:val="00FA3C8C"/>
    <w:rsid w:val="00FF4F9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uiPriority="9" w:qFormat="1"/>
    <w:lsdException w:name="heading 4" w:semiHidden="0" w:uiPriority="9" w:unhideWhenUsed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A07B4C"/>
    <w:rPr>
      <w:sz w:val="24"/>
      <w:szCs w:val="24"/>
    </w:rPr>
  </w:style>
  <w:style w:type="paragraph" w:styleId="Nagwek2">
    <w:name w:val="heading 2"/>
    <w:basedOn w:val="Normalny"/>
    <w:next w:val="Normalny"/>
    <w:qFormat/>
    <w:rsid w:val="00A07B4C"/>
    <w:pPr>
      <w:keepNext/>
      <w:ind w:left="142"/>
      <w:jc w:val="center"/>
      <w:outlineLvl w:val="1"/>
    </w:pPr>
    <w:rPr>
      <w:b/>
      <w:sz w:val="32"/>
      <w:szCs w:val="20"/>
    </w:rPr>
  </w:style>
  <w:style w:type="paragraph" w:styleId="Nagwek4">
    <w:name w:val="heading 4"/>
    <w:basedOn w:val="Normalny"/>
    <w:next w:val="Normalny"/>
    <w:qFormat/>
    <w:rsid w:val="00A07B4C"/>
    <w:pPr>
      <w:keepNext/>
      <w:outlineLvl w:val="3"/>
    </w:pPr>
    <w:rPr>
      <w:b/>
      <w:sz w:val="28"/>
      <w:szCs w:val="20"/>
    </w:rPr>
  </w:style>
  <w:style w:type="character" w:default="1" w:styleId="Domylnaczcionkaakapitu">
    <w:name w:val="Default Paragraph Font"/>
    <w:uiPriority w:val="1"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Zwykytekst">
    <w:name w:val="Plain Text"/>
    <w:basedOn w:val="Normalny"/>
    <w:rsid w:val="00375C75"/>
    <w:rPr>
      <w:rFonts w:ascii="Courier New" w:hAnsi="Courier New" w:cs="Courier New"/>
      <w:sz w:val="20"/>
      <w:szCs w:val="20"/>
    </w:rPr>
  </w:style>
  <w:style w:type="paragraph" w:styleId="Nagwek">
    <w:name w:val="header"/>
    <w:basedOn w:val="Normalny"/>
    <w:link w:val="NagwekZnak"/>
    <w:uiPriority w:val="99"/>
    <w:unhideWhenUsed/>
    <w:rsid w:val="007C2F33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7C2F33"/>
    <w:rPr>
      <w:sz w:val="24"/>
      <w:szCs w:val="24"/>
    </w:rPr>
  </w:style>
  <w:style w:type="paragraph" w:styleId="Stopka">
    <w:name w:val="footer"/>
    <w:basedOn w:val="Normalny"/>
    <w:link w:val="StopkaZnak"/>
    <w:uiPriority w:val="99"/>
    <w:unhideWhenUsed/>
    <w:rsid w:val="007C2F33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7C2F33"/>
    <w:rPr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onik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4</TotalTime>
  <Pages>1</Pages>
  <Words>94</Words>
  <Characters>1407</Characters>
  <Application>Microsoft Office Word</Application>
  <DocSecurity>0</DocSecurity>
  <Lines>11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Nr sprawy: @v_przet#sygnatura                                                                Załącznik nr      do specyfikacji</vt:lpstr>
    </vt:vector>
  </TitlesOfParts>
  <Company>Centrum Onkologii O/Kraków</Company>
  <LinksUpToDate>false</LinksUpToDate>
  <CharactersWithSpaces>1499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Nr sprawy: @v_przet#sygnatura                                                                Załącznik nr      do specyfikacji</dc:title>
  <dc:subject/>
  <dc:creator>monika</dc:creator>
  <cp:keywords/>
  <dc:description/>
  <cp:lastModifiedBy>monika</cp:lastModifiedBy>
  <cp:revision>3</cp:revision>
  <cp:lastPrinted>1900-12-31T22:00:00Z</cp:lastPrinted>
  <dcterms:created xsi:type="dcterms:W3CDTF">2019-05-28T09:42:00Z</dcterms:created>
  <dcterms:modified xsi:type="dcterms:W3CDTF">2019-05-28T09:47:00Z</dcterms:modified>
</cp:coreProperties>
</file>