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0D2" w:rsidRPr="00D60CD3" w:rsidRDefault="00713FAF" w:rsidP="00713FAF">
      <w:pPr>
        <w:jc w:val="right"/>
        <w:rPr>
          <w:rFonts w:ascii="Arial" w:hAnsi="Arial" w:cs="Arial"/>
          <w:b/>
          <w:bCs/>
          <w:sz w:val="24"/>
          <w:szCs w:val="24"/>
        </w:rPr>
      </w:pPr>
      <w:r w:rsidRPr="00D60CD3">
        <w:rPr>
          <w:rFonts w:ascii="Arial" w:hAnsi="Arial" w:cs="Arial"/>
          <w:bCs/>
          <w:sz w:val="24"/>
          <w:szCs w:val="24"/>
        </w:rPr>
        <w:t>Znak sprawy:</w:t>
      </w:r>
      <w:r w:rsidRPr="00D60CD3">
        <w:rPr>
          <w:rFonts w:ascii="Arial" w:hAnsi="Arial" w:cs="Arial"/>
          <w:b/>
          <w:bCs/>
          <w:sz w:val="24"/>
          <w:szCs w:val="24"/>
        </w:rPr>
        <w:t xml:space="preserve"> </w:t>
      </w:r>
      <w:r w:rsidR="000A09D3" w:rsidRPr="00D60CD3">
        <w:rPr>
          <w:rFonts w:ascii="Arial" w:hAnsi="Arial" w:cs="Arial"/>
          <w:b/>
          <w:bCs/>
          <w:sz w:val="24"/>
          <w:szCs w:val="24"/>
        </w:rPr>
        <w:t>KA-2/071/2019</w:t>
      </w:r>
    </w:p>
    <w:p w:rsidR="00D60CD3" w:rsidRPr="00D60CD3" w:rsidRDefault="005E15E8" w:rsidP="00713FAF">
      <w:pPr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Załącznik nr 7</w:t>
      </w:r>
      <w:bookmarkStart w:id="0" w:name="_GoBack"/>
      <w:bookmarkEnd w:id="0"/>
      <w:r w:rsidR="00D60CD3" w:rsidRPr="00D60CD3">
        <w:rPr>
          <w:rFonts w:ascii="Arial" w:hAnsi="Arial" w:cs="Arial"/>
          <w:b/>
          <w:bCs/>
          <w:sz w:val="24"/>
          <w:szCs w:val="24"/>
        </w:rPr>
        <w:t xml:space="preserve"> do SIWZ</w:t>
      </w:r>
    </w:p>
    <w:p w:rsidR="00D60CD3" w:rsidRPr="00D60CD3" w:rsidRDefault="00D60CD3" w:rsidP="00713FAF">
      <w:pPr>
        <w:jc w:val="right"/>
        <w:rPr>
          <w:rFonts w:ascii="Arial" w:hAnsi="Arial" w:cs="Arial"/>
          <w:b/>
          <w:bCs/>
          <w:sz w:val="24"/>
          <w:szCs w:val="24"/>
        </w:rPr>
      </w:pPr>
    </w:p>
    <w:p w:rsidR="00D60CD3" w:rsidRDefault="00D60CD3" w:rsidP="00D60CD3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D60CD3">
        <w:rPr>
          <w:rFonts w:ascii="Arial" w:hAnsi="Arial" w:cs="Arial"/>
          <w:b/>
          <w:bCs/>
          <w:sz w:val="24"/>
          <w:szCs w:val="24"/>
        </w:rPr>
        <w:t>Szczegółowy opis przedmiotu zamówienia</w:t>
      </w:r>
    </w:p>
    <w:p w:rsidR="008659DD" w:rsidRDefault="008659DD" w:rsidP="00D60CD3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8659DD" w:rsidRDefault="008659DD" w:rsidP="008659DD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Punkty dostępowe sieci bezprzewodowej- 10 szt.</w:t>
      </w:r>
    </w:p>
    <w:p w:rsidR="00C03372" w:rsidRDefault="005E15E8" w:rsidP="008659D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95pt;height:539.15pt">
            <v:imagedata r:id="rId7" o:title=""/>
          </v:shape>
        </w:pict>
      </w:r>
    </w:p>
    <w:p w:rsidR="00C03372" w:rsidRDefault="005E15E8" w:rsidP="00D60CD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shape id="_x0000_i1026" type="#_x0000_t75" style="width:452.95pt;height:79.55pt">
            <v:imagedata r:id="rId8" o:title=""/>
          </v:shape>
        </w:pict>
      </w:r>
    </w:p>
    <w:p w:rsidR="006C2E4A" w:rsidRPr="00D60CD3" w:rsidRDefault="005E15E8" w:rsidP="00D60CD3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pict>
          <v:shape id="Obraz 1" o:spid="_x0000_i1027" type="#_x0000_t75" style="width:469.65pt;height:60.3pt;visibility:visible;mso-wrap-style:square">
            <v:imagedata r:id="rId9" o:title=""/>
          </v:shape>
        </w:pict>
      </w:r>
    </w:p>
    <w:sectPr w:rsidR="006C2E4A" w:rsidRPr="00D60CD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09D3" w:rsidRDefault="000A09D3" w:rsidP="000A09D3">
      <w:pPr>
        <w:spacing w:after="0" w:line="240" w:lineRule="auto"/>
      </w:pPr>
      <w:r>
        <w:separator/>
      </w:r>
    </w:p>
  </w:endnote>
  <w:endnote w:type="continuationSeparator" w:id="0">
    <w:p w:rsidR="000A09D3" w:rsidRDefault="000A09D3" w:rsidP="000A0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09D3" w:rsidRDefault="000A09D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09D3" w:rsidRDefault="000A09D3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09D3" w:rsidRDefault="000A09D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09D3" w:rsidRDefault="000A09D3" w:rsidP="000A09D3">
      <w:pPr>
        <w:spacing w:after="0" w:line="240" w:lineRule="auto"/>
      </w:pPr>
      <w:r>
        <w:separator/>
      </w:r>
    </w:p>
  </w:footnote>
  <w:footnote w:type="continuationSeparator" w:id="0">
    <w:p w:rsidR="000A09D3" w:rsidRDefault="000A09D3" w:rsidP="000A09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09D3" w:rsidRDefault="000A09D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09D3" w:rsidRDefault="000A09D3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09D3" w:rsidRDefault="000A09D3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ttachedTemplate r:id="rId1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53103"/>
    <w:rsid w:val="000A09D3"/>
    <w:rsid w:val="004820D2"/>
    <w:rsid w:val="005E15E8"/>
    <w:rsid w:val="006C2E4A"/>
    <w:rsid w:val="00713FAF"/>
    <w:rsid w:val="0082259F"/>
    <w:rsid w:val="008659DD"/>
    <w:rsid w:val="00AB0ACE"/>
    <w:rsid w:val="00C03372"/>
    <w:rsid w:val="00D53103"/>
    <w:rsid w:val="00D60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09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A09D3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0A09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A09D3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anach\AppData\Local\Temp\templat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1</TotalTime>
  <Pages>2</Pages>
  <Words>20</Words>
  <Characters>124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Banach</dc:creator>
  <cp:keywords/>
  <dc:description/>
  <cp:lastModifiedBy>Sylwia Banach</cp:lastModifiedBy>
  <cp:revision>2</cp:revision>
  <dcterms:created xsi:type="dcterms:W3CDTF">2019-05-21T07:31:00Z</dcterms:created>
  <dcterms:modified xsi:type="dcterms:W3CDTF">2019-05-21T07:31:00Z</dcterms:modified>
</cp:coreProperties>
</file>