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17913">
        <w:rPr>
          <w:b/>
          <w:i w:val="0"/>
          <w:sz w:val="22"/>
          <w:szCs w:val="22"/>
        </w:rPr>
        <w:t>3</w:t>
      </w:r>
      <w:r w:rsidR="00303C06">
        <w:rPr>
          <w:b/>
          <w:i w:val="0"/>
          <w:sz w:val="22"/>
          <w:szCs w:val="22"/>
        </w:rPr>
        <w:t xml:space="preserve"> do SIWZ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A13A4">
        <w:rPr>
          <w:rFonts w:ascii="Times New Roman" w:hAnsi="Times New Roman"/>
          <w:b/>
        </w:rPr>
        <w:t>KA-2/071</w:t>
      </w:r>
      <w:r w:rsidR="00930373" w:rsidRPr="00930373">
        <w:rPr>
          <w:rFonts w:ascii="Times New Roman" w:hAnsi="Times New Roman"/>
          <w:b/>
        </w:rPr>
        <w:t>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30373" w:rsidRPr="00930373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30373" w:rsidRPr="00930373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930373" w:rsidRPr="00930373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930373" w:rsidRPr="00930373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30373" w:rsidRPr="00930373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930373" w:rsidRPr="00930373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30373" w:rsidRPr="00930373">
        <w:rPr>
          <w:rFonts w:ascii="Times New Roman" w:hAnsi="Times New Roman"/>
        </w:rPr>
        <w:t>(</w:t>
      </w:r>
      <w:proofErr w:type="spellStart"/>
      <w:r w:rsidR="00930373" w:rsidRPr="00930373">
        <w:rPr>
          <w:rFonts w:ascii="Times New Roman" w:hAnsi="Times New Roman"/>
        </w:rPr>
        <w:t>t.j</w:t>
      </w:r>
      <w:proofErr w:type="spellEnd"/>
      <w:r w:rsidR="00930373" w:rsidRPr="00930373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A13A4">
        <w:rPr>
          <w:rFonts w:ascii="Times New Roman" w:hAnsi="Times New Roman"/>
          <w:b/>
        </w:rPr>
        <w:t>Dostawa punktów dostępowych sieci bezprzewodowej dla Działu Informatyzacji Politechniki Krakowskiej</w:t>
      </w:r>
      <w:r w:rsidR="001A13A4">
        <w:rPr>
          <w:rFonts w:ascii="Times New Roman" w:hAnsi="Times New Roman"/>
          <w:b/>
        </w:rPr>
        <w:t xml:space="preserve"> </w:t>
      </w:r>
      <w:r w:rsidR="00F90CD1" w:rsidRPr="00F90CD1">
        <w:rPr>
          <w:rFonts w:ascii="Times New Roman" w:hAnsi="Times New Roman"/>
        </w:rPr>
        <w:t xml:space="preserve">prowadzonego przez </w:t>
      </w:r>
      <w:r w:rsidR="00930373" w:rsidRPr="00930373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BF58EF" w:rsidRDefault="00BF58EF" w:rsidP="00BF58EF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BF58EF" w:rsidRDefault="00BF58EF" w:rsidP="00BF58EF">
      <w:p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nie podlegam wykluczeniu z postępowania na podstawie </w:t>
      </w:r>
      <w:r>
        <w:rPr>
          <w:rFonts w:ascii="Times New Roman" w:hAnsi="Times New Roman"/>
        </w:rPr>
        <w:br/>
        <w:t xml:space="preserve">art. 24 ust 1 pkt 12-22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.</w:t>
      </w:r>
    </w:p>
    <w:p w:rsidR="00BF58EF" w:rsidRDefault="00BF58EF" w:rsidP="00BF58E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F58EF" w:rsidRDefault="00BF58EF" w:rsidP="00BF58EF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nie podlegam wykluczeniu z postępowania na podstawie </w:t>
      </w:r>
      <w:r>
        <w:rPr>
          <w:rFonts w:ascii="Times New Roman" w:hAnsi="Times New Roman"/>
        </w:rPr>
        <w:br/>
        <w:t xml:space="preserve">art. 24 ust. 5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 w zakresie:</w:t>
      </w: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Art. 24 ust. 5 pkt 1</w:t>
      </w:r>
    </w:p>
    <w:p w:rsidR="00BF58EF" w:rsidRDefault="00BF58EF" w:rsidP="00BF58E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BF58EF" w:rsidRDefault="00BF58EF" w:rsidP="00BF58EF">
      <w:pPr>
        <w:spacing w:after="0" w:line="240" w:lineRule="auto"/>
        <w:jc w:val="both"/>
        <w:rPr>
          <w:b/>
          <w:sz w:val="20"/>
          <w:szCs w:val="20"/>
        </w:rPr>
      </w:pPr>
    </w:p>
    <w:p w:rsidR="00BF58EF" w:rsidRDefault="00BF58EF" w:rsidP="00BF58EF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F58EF" w:rsidRDefault="00BF58EF" w:rsidP="00BF58E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BF58EF" w:rsidRDefault="00BF58EF" w:rsidP="00BF58E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BF58EF" w:rsidRDefault="00BF58EF" w:rsidP="00BF58EF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BF58EF" w:rsidRDefault="00BF58EF" w:rsidP="00BF58E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BF58EF" w:rsidRDefault="00BF58EF" w:rsidP="00BF58E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…………………………………………</w:t>
      </w:r>
    </w:p>
    <w:p w:rsidR="00BF58EF" w:rsidRDefault="00BF58EF" w:rsidP="00BF58E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BF58EF" w:rsidRDefault="00BF58EF" w:rsidP="00BF58E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F58EF" w:rsidRDefault="00BF58EF" w:rsidP="00BF58EF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BF58EF" w:rsidRDefault="00BF58EF" w:rsidP="00BF58EF">
      <w:pPr>
        <w:pStyle w:val="Akapitzlist"/>
        <w:spacing w:after="0" w:line="276" w:lineRule="auto"/>
        <w:ind w:left="0"/>
        <w:jc w:val="both"/>
        <w:rPr>
          <w:rFonts w:ascii="Times New Roman" w:hAnsi="Times New Roman"/>
        </w:rPr>
      </w:pPr>
    </w:p>
    <w:p w:rsidR="00BF58EF" w:rsidRDefault="00BF58EF" w:rsidP="00BF58E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BF58EF" w:rsidRDefault="00BF58EF" w:rsidP="00BF58EF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 xml:space="preserve">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BF58EF" w:rsidRDefault="00BF58EF" w:rsidP="00BF58E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F58EF" w:rsidRDefault="00BF58EF" w:rsidP="00BF58E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F58EF" w:rsidRDefault="00BF58EF" w:rsidP="00BF58E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BF58EF" w:rsidRDefault="00BF58EF" w:rsidP="00BF58EF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F58EF" w:rsidRDefault="00BF58EF" w:rsidP="00BF58EF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Oświadczam, że spełniam, określone przez Zamawiającego w pkt. 6.2 SIWZ warunki udziału                                  w postępowaniu.</w:t>
      </w:r>
    </w:p>
    <w:p w:rsidR="00BF58EF" w:rsidRDefault="00BF58EF" w:rsidP="00BF58EF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BF58EF" w:rsidRDefault="00BF58EF" w:rsidP="00BF58EF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F58EF" w:rsidRDefault="00BF58EF" w:rsidP="00BF58E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BF58EF" w:rsidRDefault="00BF58EF" w:rsidP="00BF58E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BF58EF" w:rsidRDefault="00BF58EF" w:rsidP="00BF58EF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INFORMACJA W ZWIĄZKU Z POLEGANIEM NA ZASOBACH INNYCH PODMIOTÓW</w:t>
      </w:r>
      <w:r>
        <w:rPr>
          <w:rFonts w:ascii="Times New Roman" w:hAnsi="Times New Roman"/>
        </w:rPr>
        <w:t xml:space="preserve">: </w:t>
      </w: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 celu wykazania spełniania warunków udziału w postępowaniu, określonych przez Zamawiającego w pkt 6.2 SIWZ : </w:t>
      </w: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nie polegam na zasobach innych podmiotów*</w:t>
      </w: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polegam na zasobach następującego/</w:t>
      </w:r>
      <w:proofErr w:type="spellStart"/>
      <w:r>
        <w:rPr>
          <w:rFonts w:ascii="Times New Roman" w:hAnsi="Times New Roman"/>
        </w:rPr>
        <w:t>ych</w:t>
      </w:r>
      <w:proofErr w:type="spellEnd"/>
      <w:r>
        <w:rPr>
          <w:rFonts w:ascii="Times New Roman" w:hAnsi="Times New Roman"/>
        </w:rPr>
        <w:t xml:space="preserve"> podmiotu/ów*…………………………………</w:t>
      </w: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…………………………………………………………………………………………….……………………………………………………, w następującym zakresie …………… …………………………………………………………………………………….……………………………………………………………………………………………………..……………………….. </w:t>
      </w:r>
      <w:r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F58EF" w:rsidRDefault="00BF58EF" w:rsidP="00BF58E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BF58EF" w:rsidRDefault="00BF58EF" w:rsidP="00BF58E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BF58EF" w:rsidRDefault="00BF58EF" w:rsidP="00BF58EF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PODMIOTU, NA KTÓREGO ZASOBY POWOŁUJE SIĘ WYKONAWCA:</w:t>
      </w:r>
    </w:p>
    <w:p w:rsidR="00BF58EF" w:rsidRDefault="00BF58EF" w:rsidP="00BF58EF">
      <w:pPr>
        <w:spacing w:before="120"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 stosunku do następującego/</w:t>
      </w:r>
      <w:proofErr w:type="spellStart"/>
      <w:r>
        <w:rPr>
          <w:rFonts w:ascii="Times New Roman" w:hAnsi="Times New Roman"/>
        </w:rPr>
        <w:t>ych</w:t>
      </w:r>
      <w:proofErr w:type="spellEnd"/>
      <w:r>
        <w:rPr>
          <w:rFonts w:ascii="Times New Roman" w:hAnsi="Times New Roman"/>
        </w:rPr>
        <w:t xml:space="preserve"> podmiotu/</w:t>
      </w:r>
      <w:proofErr w:type="spellStart"/>
      <w:r>
        <w:rPr>
          <w:rFonts w:ascii="Times New Roman" w:hAnsi="Times New Roman"/>
        </w:rPr>
        <w:t>tów</w:t>
      </w:r>
      <w:proofErr w:type="spellEnd"/>
      <w:r>
        <w:rPr>
          <w:rFonts w:ascii="Times New Roman" w:hAnsi="Times New Roman"/>
        </w:rPr>
        <w:t>, na którego/</w:t>
      </w:r>
      <w:proofErr w:type="spellStart"/>
      <w:r>
        <w:rPr>
          <w:rFonts w:ascii="Times New Roman" w:hAnsi="Times New Roman"/>
        </w:rPr>
        <w:t>ych</w:t>
      </w:r>
      <w:proofErr w:type="spellEnd"/>
      <w:r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Times New Roman" w:hAnsi="Times New Roman"/>
        </w:rPr>
        <w:t>nie zachodzą podstawy wykluczenia z postępowania o udzielenie zamówienia.</w:t>
      </w:r>
    </w:p>
    <w:p w:rsidR="00BF58EF" w:rsidRDefault="00BF58EF" w:rsidP="00BF58E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F58EF" w:rsidRDefault="00BF58EF" w:rsidP="00BF58E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F58EF" w:rsidRDefault="00BF58EF" w:rsidP="00BF58E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BF58EF" w:rsidRDefault="00BF58EF" w:rsidP="00BF58E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F58EF" w:rsidRDefault="00BF58EF" w:rsidP="00BF58E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F58EF" w:rsidRDefault="00BF58EF" w:rsidP="00BF58E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BF58EF" w:rsidRDefault="00BF58EF" w:rsidP="00BF58EF">
      <w:pPr>
        <w:spacing w:after="0" w:line="360" w:lineRule="auto"/>
        <w:jc w:val="both"/>
        <w:rPr>
          <w:rFonts w:ascii="Arial" w:hAnsi="Arial" w:cs="Arial"/>
          <w:b/>
        </w:rPr>
      </w:pPr>
    </w:p>
    <w:p w:rsidR="00BF58EF" w:rsidRDefault="00BF58EF" w:rsidP="00BF58EF">
      <w:pPr>
        <w:spacing w:after="0" w:line="360" w:lineRule="auto"/>
        <w:jc w:val="both"/>
        <w:rPr>
          <w:rFonts w:ascii="Arial" w:hAnsi="Arial" w:cs="Arial"/>
          <w:b/>
        </w:rPr>
      </w:pPr>
    </w:p>
    <w:p w:rsidR="00BF58EF" w:rsidRDefault="00BF58EF" w:rsidP="00BF58EF">
      <w:pPr>
        <w:shd w:val="clear" w:color="auto" w:fill="BFBFBF"/>
        <w:spacing w:after="0" w:line="360" w:lineRule="auto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:</w:t>
      </w:r>
    </w:p>
    <w:p w:rsidR="00BF58EF" w:rsidRDefault="00BF58EF" w:rsidP="00BF58EF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wykonam zamówienie własnymi siłami*</w:t>
      </w:r>
    </w:p>
    <w:p w:rsidR="00BF58EF" w:rsidRDefault="00BF58EF" w:rsidP="00BF58EF">
      <w:pPr>
        <w:numPr>
          <w:ilvl w:val="0"/>
          <w:numId w:val="11"/>
        </w:numPr>
        <w:suppressAutoHyphens/>
        <w:spacing w:after="0" w:line="240" w:lineRule="auto"/>
        <w:ind w:left="709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zamierzam powierzyć podwykonawcom …………………………..……..</w:t>
      </w:r>
      <w:r>
        <w:rPr>
          <w:rFonts w:ascii="Arial" w:hAnsi="Arial" w:cs="Arial"/>
        </w:rPr>
        <w:t>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</w:p>
    <w:p w:rsidR="00BF58EF" w:rsidRDefault="00BF58EF" w:rsidP="00BF58EF">
      <w:pPr>
        <w:suppressAutoHyphens/>
        <w:spacing w:after="0" w:line="240" w:lineRule="auto"/>
        <w:ind w:left="709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wykonanie następujących części zamówienia*</w:t>
      </w:r>
    </w:p>
    <w:p w:rsidR="00BF58EF" w:rsidRDefault="00BF58EF" w:rsidP="00BF58EF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0" w:type="auto"/>
        <w:tblInd w:w="565" w:type="dxa"/>
        <w:tblLayout w:type="fixed"/>
        <w:tblLook w:val="04A0" w:firstRow="1" w:lastRow="0" w:firstColumn="1" w:lastColumn="0" w:noHBand="0" w:noVBand="1"/>
      </w:tblPr>
      <w:tblGrid>
        <w:gridCol w:w="3284"/>
        <w:gridCol w:w="4074"/>
      </w:tblGrid>
      <w:tr w:rsidR="00BF58EF" w:rsidTr="00BF58EF">
        <w:trPr>
          <w:trHeight w:val="487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58EF" w:rsidRDefault="00BF58E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Część zamówienia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8EF" w:rsidRDefault="00BF58E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BF58EF" w:rsidTr="00BF58EF">
        <w:trPr>
          <w:trHeight w:val="849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58EF" w:rsidRDefault="00BF58EF" w:rsidP="00BF58EF">
            <w:pPr>
              <w:numPr>
                <w:ilvl w:val="0"/>
                <w:numId w:val="12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……………………………………………...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8EF" w:rsidRDefault="00BF58E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………………………………………………………………………………</w:t>
            </w:r>
          </w:p>
        </w:tc>
      </w:tr>
    </w:tbl>
    <w:p w:rsidR="00BF58EF" w:rsidRDefault="00BF58EF" w:rsidP="00BF58EF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F58EF" w:rsidRDefault="00BF58EF" w:rsidP="00BF58EF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F58EF" w:rsidRDefault="00BF58EF" w:rsidP="00BF58EF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Oświadczam, że ww.  podmiot/y nie podlega/ją wykluczeniu z postępowania o udzielenie zamówienia publicznego.</w:t>
      </w:r>
    </w:p>
    <w:p w:rsidR="00BF58EF" w:rsidRDefault="00BF58EF" w:rsidP="00BF58E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BF58EF" w:rsidRDefault="00BF58EF" w:rsidP="00BF58E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F58EF" w:rsidRDefault="00BF58EF" w:rsidP="00BF58E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F58EF" w:rsidRDefault="00BF58EF" w:rsidP="00BF58E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BF58EF" w:rsidRDefault="00BF58EF" w:rsidP="00BF58E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F58EF" w:rsidRDefault="00BF58EF" w:rsidP="00BF58EF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INFORMACJA DOTYCZĄCA PRZYNALEŻNOŚCI WYKONAWCY DO GRUPY MAŁYCH / ŚREDNICH PRZEDSIĘBIORSTW</w:t>
      </w:r>
      <w:r>
        <w:rPr>
          <w:rFonts w:ascii="Times New Roman" w:hAnsi="Times New Roman"/>
          <w:sz w:val="21"/>
          <w:szCs w:val="21"/>
        </w:rPr>
        <w:t xml:space="preserve">: </w:t>
      </w: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Informuję, że w rozumieniu Rozdziału 7 ustawy z dnia 2 lipca 2004 r. o swobodzie działalności gospodarczej (tekst jednolity Dz. U. z 2016 r. poz. 1829) jesteśmy mikro, małym lub średnim przedsiębiorcą </w:t>
      </w: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sym w:font="Wingdings" w:char="F0A8"/>
      </w:r>
      <w:r>
        <w:rPr>
          <w:rFonts w:ascii="Times New Roman" w:hAnsi="Times New Roman"/>
          <w:sz w:val="21"/>
          <w:szCs w:val="21"/>
        </w:rPr>
        <w:t xml:space="preserve"> TAK*</w:t>
      </w: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sym w:font="Wingdings" w:char="F0A8"/>
      </w:r>
      <w:r>
        <w:rPr>
          <w:rFonts w:ascii="Times New Roman" w:hAnsi="Times New Roman"/>
          <w:sz w:val="21"/>
          <w:szCs w:val="21"/>
        </w:rPr>
        <w:t xml:space="preserve"> NIE* </w:t>
      </w: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…………….……. </w:t>
      </w:r>
      <w:r>
        <w:rPr>
          <w:rFonts w:ascii="Times New Roman" w:hAnsi="Times New Roman"/>
          <w:i/>
          <w:sz w:val="21"/>
          <w:szCs w:val="21"/>
        </w:rPr>
        <w:t xml:space="preserve">(miejscowość), </w:t>
      </w:r>
      <w:r>
        <w:rPr>
          <w:rFonts w:ascii="Times New Roman" w:hAnsi="Times New Roman"/>
          <w:sz w:val="21"/>
          <w:szCs w:val="21"/>
        </w:rPr>
        <w:t xml:space="preserve">dnia ………….……. r. </w:t>
      </w: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BF58EF" w:rsidRDefault="00BF58EF" w:rsidP="00BF58E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  <w:t>…………………………………………</w:t>
      </w:r>
    </w:p>
    <w:p w:rsidR="00BF58EF" w:rsidRDefault="00BF58EF" w:rsidP="00BF58EF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1"/>
          <w:szCs w:val="21"/>
        </w:rPr>
      </w:pPr>
      <w:r>
        <w:rPr>
          <w:rFonts w:ascii="Times New Roman" w:hAnsi="Times New Roman"/>
          <w:i/>
          <w:sz w:val="21"/>
          <w:szCs w:val="21"/>
        </w:rPr>
        <w:t>(podpis)</w:t>
      </w:r>
    </w:p>
    <w:p w:rsidR="00BF58EF" w:rsidRDefault="00BF58EF" w:rsidP="00BF58E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F58EF" w:rsidRDefault="00BF58EF" w:rsidP="00BF58EF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BF58EF" w:rsidRDefault="00BF58EF" w:rsidP="00BF58EF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F58EF" w:rsidRDefault="00BF58EF" w:rsidP="00BF58E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F58EF" w:rsidRDefault="00BF58EF" w:rsidP="00BF58EF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F90CD1" w:rsidRPr="00C113BF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4BD" w:rsidRDefault="006F34BD" w:rsidP="0038231F">
      <w:pPr>
        <w:spacing w:after="0" w:line="240" w:lineRule="auto"/>
      </w:pPr>
      <w:r>
        <w:separator/>
      </w:r>
    </w:p>
  </w:endnote>
  <w:endnote w:type="continuationSeparator" w:id="0">
    <w:p w:rsidR="006F34BD" w:rsidRDefault="006F34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373" w:rsidRDefault="009303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48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482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373" w:rsidRDefault="009303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4BD" w:rsidRDefault="006F34BD" w:rsidP="0038231F">
      <w:pPr>
        <w:spacing w:after="0" w:line="240" w:lineRule="auto"/>
      </w:pPr>
      <w:r>
        <w:separator/>
      </w:r>
    </w:p>
  </w:footnote>
  <w:footnote w:type="continuationSeparator" w:id="0">
    <w:p w:rsidR="006F34BD" w:rsidRDefault="006F34B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373" w:rsidRDefault="009303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373" w:rsidRDefault="009303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373" w:rsidRDefault="009303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1364" w:hanging="360"/>
      </w:pPr>
      <w:rPr>
        <w:rFonts w:ascii="Symbol" w:hAnsi="Symbol" w:cs="Times New Roman"/>
        <w:vertAlign w:val="superscript"/>
      </w:rPr>
    </w:lvl>
  </w:abstractNum>
  <w:abstractNum w:abstractNumId="1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sz w:val="24"/>
        <w:szCs w:val="20"/>
        <w:lang w:val="pl-PL"/>
      </w:rPr>
    </w:lvl>
  </w:abstractNum>
  <w:abstractNum w:abstractNumId="2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3"/>
  </w:num>
  <w:num w:numId="8">
    <w:abstractNumId w:val="5"/>
  </w:num>
  <w:num w:numId="9">
    <w:abstractNumId w:val="4"/>
  </w:num>
  <w:num w:numId="10">
    <w:abstractNumId w:val="6"/>
  </w:num>
  <w:num w:numId="11">
    <w:abstractNumId w:val="0"/>
  </w:num>
  <w:num w:numId="1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4F5"/>
    <w:rsid w:val="0001791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A13A4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3C06"/>
    <w:rsid w:val="00313417"/>
    <w:rsid w:val="00313911"/>
    <w:rsid w:val="00333209"/>
    <w:rsid w:val="00337073"/>
    <w:rsid w:val="00350CD9"/>
    <w:rsid w:val="00351F8A"/>
    <w:rsid w:val="00364235"/>
    <w:rsid w:val="003649BB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0B39"/>
    <w:rsid w:val="006F34BD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4821"/>
    <w:rsid w:val="008C5709"/>
    <w:rsid w:val="008C6DF8"/>
    <w:rsid w:val="008D0487"/>
    <w:rsid w:val="008F3B4E"/>
    <w:rsid w:val="0091264E"/>
    <w:rsid w:val="009301A2"/>
    <w:rsid w:val="00930373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2ADF"/>
    <w:rsid w:val="00B0088C"/>
    <w:rsid w:val="00B15219"/>
    <w:rsid w:val="00B15FD3"/>
    <w:rsid w:val="00B34079"/>
    <w:rsid w:val="00B8005E"/>
    <w:rsid w:val="00B90E42"/>
    <w:rsid w:val="00BB0C3C"/>
    <w:rsid w:val="00BF58EF"/>
    <w:rsid w:val="00C014B5"/>
    <w:rsid w:val="00C113BF"/>
    <w:rsid w:val="00C4103F"/>
    <w:rsid w:val="00C57DEB"/>
    <w:rsid w:val="00C624F5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B04A7-782C-4752-B852-245D8B6D5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792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Banach</dc:creator>
  <cp:lastModifiedBy>Sylwia Banach</cp:lastModifiedBy>
  <cp:revision>2</cp:revision>
  <cp:lastPrinted>2019-05-21T07:51:00Z</cp:lastPrinted>
  <dcterms:created xsi:type="dcterms:W3CDTF">2019-05-21T07:51:00Z</dcterms:created>
  <dcterms:modified xsi:type="dcterms:W3CDTF">2019-05-21T07:51:00Z</dcterms:modified>
</cp:coreProperties>
</file>