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F9623B" w:rsidRPr="00F9623B">
        <w:rPr>
          <w:b/>
        </w:rPr>
        <w:t>NA/O/165/2019</w:t>
      </w:r>
      <w:r>
        <w:rPr>
          <w:b/>
          <w:lang w:val="pl-PL"/>
        </w:rPr>
        <w:t xml:space="preserve"> </w:t>
      </w:r>
      <w:r w:rsidR="00F9623B" w:rsidRPr="00F9623B">
        <w:rPr>
          <w:lang w:val="pl-PL"/>
        </w:rPr>
        <w:t>Rzeszów</w:t>
      </w:r>
      <w:r w:rsidR="00211900" w:rsidRPr="003209A8">
        <w:t xml:space="preserve">, </w:t>
      </w:r>
      <w:r w:rsidR="006302BB">
        <w:t>2019-05-22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>Podstawa pr</w:t>
      </w:r>
      <w:r w:rsidR="00F11D06">
        <w:rPr>
          <w:sz w:val="20"/>
          <w:szCs w:val="20"/>
        </w:rPr>
        <w:t xml:space="preserve">awna </w:t>
      </w:r>
      <w:r w:rsidR="00F11D06" w:rsidRPr="00295FF0">
        <w:rPr>
          <w:sz w:val="20"/>
          <w:szCs w:val="20"/>
        </w:rPr>
        <w:t xml:space="preserve">ogłoszenia: art. 4 pkt. 8 </w:t>
      </w:r>
      <w:r w:rsidR="007427DE" w:rsidRPr="00295FF0">
        <w:rPr>
          <w:bCs/>
        </w:rPr>
        <w:t>ustawy z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F9623B" w:rsidRPr="00F9623B">
        <w:t>(</w:t>
      </w:r>
      <w:proofErr w:type="spellStart"/>
      <w:r w:rsidR="00F9623B" w:rsidRPr="00F9623B">
        <w:t>t.j</w:t>
      </w:r>
      <w:proofErr w:type="spellEnd"/>
      <w:r w:rsidR="00F9623B" w:rsidRPr="00F9623B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F9623B" w:rsidP="00583EF9">
      <w:pPr>
        <w:spacing w:line="360" w:lineRule="auto"/>
        <w:rPr>
          <w:b/>
        </w:rPr>
      </w:pPr>
      <w:proofErr w:type="spellStart"/>
      <w:r w:rsidRPr="00F9623B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F9623B">
        <w:rPr>
          <w:rFonts w:ascii="Arial" w:hAnsi="Arial" w:cs="Arial"/>
          <w:sz w:val="22"/>
          <w:szCs w:val="22"/>
          <w:lang w:val="de-DE"/>
        </w:rPr>
        <w:t xml:space="preserve"> Magdalena Podgórska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F9623B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F9623B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</w:t>
      </w:r>
      <w:r w:rsidR="006302BB">
        <w:rPr>
          <w:rFonts w:ascii="Arial" w:hAnsi="Arial" w:cs="Arial"/>
          <w:sz w:val="22"/>
          <w:szCs w:val="22"/>
          <w:lang w:val="en-US"/>
        </w:rPr>
        <w:t>: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</w:t>
      </w:r>
      <w:r w:rsidRPr="00F9623B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295FF0" w:rsidTr="00295FF0">
        <w:tc>
          <w:tcPr>
            <w:tcW w:w="9142" w:type="dxa"/>
            <w:shd w:val="clear" w:color="auto" w:fill="F3F3F3"/>
            <w:vAlign w:val="center"/>
          </w:tcPr>
          <w:p w:rsidR="00295FF0" w:rsidRPr="00CA0351" w:rsidRDefault="00295FF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95FF0" w:rsidTr="00295FF0">
        <w:tc>
          <w:tcPr>
            <w:tcW w:w="9142" w:type="dxa"/>
          </w:tcPr>
          <w:p w:rsidR="00295FF0" w:rsidRDefault="00295FF0" w:rsidP="00B465A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9623B">
              <w:t>Wykonanie planów ewakuacji dla budynków Politechniki Rzeszowskiej</w:t>
            </w:r>
          </w:p>
          <w:p w:rsidR="00295FF0" w:rsidRDefault="00295FF0" w:rsidP="00B465A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9623B">
              <w:t>71245000-7 - Plany zatwierdzające, rysunki robocze i specyfikacje</w:t>
            </w:r>
            <w:r>
              <w:t xml:space="preserve"> </w:t>
            </w:r>
          </w:p>
          <w:p w:rsidR="00295FF0" w:rsidRDefault="00295FF0" w:rsidP="00B465A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64A40" w:rsidRDefault="00B64A40" w:rsidP="00B64A40">
            <w:pPr>
              <w:spacing w:after="120"/>
              <w:jc w:val="both"/>
            </w:pPr>
            <w:r>
              <w:t>Przedmiotem zamówienia jest:</w:t>
            </w:r>
          </w:p>
          <w:p w:rsidR="00B64A40" w:rsidRPr="002756AE" w:rsidRDefault="00B64A40" w:rsidP="00B64A40">
            <w:pPr>
              <w:spacing w:after="120"/>
              <w:jc w:val="both"/>
            </w:pPr>
            <w:r>
              <w:t xml:space="preserve">- </w:t>
            </w:r>
            <w:r w:rsidRPr="00C833F3">
              <w:rPr>
                <w:b/>
              </w:rPr>
              <w:t>opracowanie i wykonanie planów ewakuacyjnych budynków</w:t>
            </w:r>
            <w:r w:rsidRPr="002756AE">
              <w:t xml:space="preserve"> będących własnością Uczelni wg wykazu stanowiącego załącznik nr 1 do niniejszego wni</w:t>
            </w:r>
            <w:r>
              <w:t>osku, na podstawie rozporządzenia</w:t>
            </w:r>
            <w:r w:rsidRPr="002756AE">
              <w:t xml:space="preserve"> Ministra Nauki i Szkolnictwa Wyższego z dnia 30 października 2018 r. w sprawie sposobu zapewnienia w uczelni bezpiecznych i higienicznych warunków pracy i kształcenia (Dz. U. poz. 2090)</w:t>
            </w:r>
          </w:p>
          <w:p w:rsidR="00295FF0" w:rsidRPr="00F9623B" w:rsidRDefault="00295FF0" w:rsidP="00B465A2">
            <w:pPr>
              <w:spacing w:after="120"/>
              <w:jc w:val="both"/>
            </w:pPr>
          </w:p>
          <w:p w:rsidR="00295FF0" w:rsidRPr="00B64A40" w:rsidRDefault="00295FF0" w:rsidP="00B465A2">
            <w:pPr>
              <w:spacing w:after="120"/>
              <w:jc w:val="both"/>
              <w:rPr>
                <w:u w:val="single"/>
              </w:rPr>
            </w:pPr>
            <w:r w:rsidRPr="00B64A40">
              <w:rPr>
                <w:u w:val="single"/>
              </w:rPr>
              <w:t>Dodatkowe informacje i wymagania Zleceniodawcy: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1. Plany ewakuacji powinny zawierać rzuty poszczególnych kondygnacji uwzględniające szczególnie;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dróg oraz kierunków ewakuacji z budynku, kondygnacji czy pomieszczeń (wymaganych),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kwalifikację budynku do właściwej kategorii (ZL, PM, IN)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rozkład i charakter poszczególnych kondygnacji, części budynku czy pomieszczeń do poszczególnych kategorii zagrożenia ludzi ZL,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korytarze, ciągi komunikacyjne z drogami i kierunkami ewakuacji,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lastRenderedPageBreak/>
              <w:t>- występującej gęstości obciążenia ogniowego w strefach pożarowych,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miejscem lokalizacji hydrantów i gaśnic, głównych pożarowych wyłączników prądu, zaworów gazu, wody, elementów sterujących urządzeniami zabezpieczającymi i przeciwpożarowymi w budynku (miejsce usytuowania sprzętu gaśniczego wskaże każdorazowo administrator budynku),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innych danych istotnych ze względu na ewakuację a wymaganych stosownymi przepisami.</w:t>
            </w:r>
          </w:p>
          <w:p w:rsidR="00295FF0" w:rsidRPr="00F9623B" w:rsidRDefault="00295FF0" w:rsidP="00B465A2">
            <w:pPr>
              <w:spacing w:after="120"/>
              <w:jc w:val="both"/>
            </w:pP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 xml:space="preserve">2. Plany ewakuacji </w:t>
            </w:r>
            <w:r w:rsidR="00B64A40">
              <w:t>po</w:t>
            </w:r>
            <w:r w:rsidRPr="00F9623B">
              <w:t>winny być wykonane zgodnie z wymaganiami w tym zakresie.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Ilość budynków – 46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Ilość kondygnacji we wszystkich budynkach - 170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format rysunków – A-3, kolor, druk po 2 sztuki na kondygnację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wykonane w wersji papierowej i elektronicznej (AutoCad).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- termin wykonania – 5 miesięcy od daty podpisania umowy.</w:t>
            </w:r>
          </w:p>
          <w:p w:rsidR="00295FF0" w:rsidRPr="00F9623B" w:rsidRDefault="00295FF0" w:rsidP="00B465A2">
            <w:pPr>
              <w:spacing w:after="120"/>
              <w:jc w:val="both"/>
            </w:pP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>3. Zamawiający dysponuje 12 podkładami w wersji elektronicznej AutoCad, które udostępni Wykonawcy, zgodnie z wykazem, który stanowi załącznik nr 3 do ogłoszenia.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 xml:space="preserve"> - Zamawiający udostępni istniejące rzuty budynków w wersji papierowej (ok. 80% wszystkich budynków). Zamawiający wymaga wykonania inwentaryzacji budynków i wykonania realnych rzutów kondygnacji.</w:t>
            </w:r>
          </w:p>
          <w:p w:rsidR="00295FF0" w:rsidRPr="00F9623B" w:rsidRDefault="00295FF0" w:rsidP="00B465A2">
            <w:pPr>
              <w:spacing w:after="120"/>
              <w:jc w:val="both"/>
            </w:pPr>
            <w:r w:rsidRPr="00F9623B">
              <w:t xml:space="preserve"> - Zamawiający posiada aktualne Instrukcje Bezpieczeństwa Pożarowego dla budynków w wersji papierowej.</w:t>
            </w:r>
          </w:p>
          <w:p w:rsidR="00295FF0" w:rsidRDefault="006302BB" w:rsidP="00B465A2">
            <w:pPr>
              <w:spacing w:after="120"/>
              <w:jc w:val="both"/>
            </w:pPr>
            <w:r>
              <w:t>- Zamawiający przekazuje</w:t>
            </w:r>
            <w:r w:rsidR="00295FF0" w:rsidRPr="00F9623B">
              <w:t xml:space="preserve"> listę powi</w:t>
            </w:r>
            <w:r>
              <w:t>erzchni poszczególnych budynków w załączniku nr 3 do ogłoszenia.</w:t>
            </w:r>
          </w:p>
          <w:p w:rsidR="00295FF0" w:rsidRDefault="00295FF0" w:rsidP="00B465A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623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B64A40" w:rsidRDefault="00B64A40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F9623B" w:rsidRPr="003209A8" w:rsidTr="001E165E">
        <w:tc>
          <w:tcPr>
            <w:tcW w:w="8640" w:type="dxa"/>
          </w:tcPr>
          <w:p w:rsidR="00F9623B" w:rsidRPr="003209A8" w:rsidRDefault="00295FF0" w:rsidP="00295FF0">
            <w:pPr>
              <w:pStyle w:val="Tekstpodstawowy"/>
            </w:pPr>
            <w:r>
              <w:rPr>
                <w:b/>
                <w:lang w:val="pl-PL"/>
              </w:rPr>
              <w:t xml:space="preserve">Do </w:t>
            </w:r>
            <w:r w:rsidR="00F9623B" w:rsidRPr="00F9623B">
              <w:rPr>
                <w:b/>
              </w:rPr>
              <w:t>5 miesięcy od daty udzielenia zamówienia</w:t>
            </w:r>
            <w:r>
              <w:t>.</w:t>
            </w:r>
          </w:p>
        </w:tc>
        <w:tc>
          <w:tcPr>
            <w:tcW w:w="8640" w:type="dxa"/>
          </w:tcPr>
          <w:p w:rsidR="00F9623B" w:rsidRPr="003209A8" w:rsidRDefault="00F9623B" w:rsidP="00B465A2">
            <w:pPr>
              <w:pStyle w:val="Tekstpodstawowy"/>
            </w:pPr>
          </w:p>
        </w:tc>
      </w:tr>
      <w:tr w:rsidR="00211900" w:rsidTr="001E165E">
        <w:trPr>
          <w:gridAfter w:val="1"/>
          <w:wAfter w:w="8640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1E165E" w:rsidRPr="00C833F3" w:rsidRDefault="001E165E" w:rsidP="001E165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C833F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1E165E" w:rsidRPr="00C833F3" w:rsidRDefault="001E165E" w:rsidP="001E165E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Wykonawca może złożyć tylko jedną ofertę.</w:t>
            </w:r>
          </w:p>
          <w:p w:rsidR="001E165E" w:rsidRPr="00C833F3" w:rsidRDefault="001E165E" w:rsidP="001E165E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Tre</w:t>
            </w:r>
            <w:r w:rsidRPr="00C833F3">
              <w:rPr>
                <w:rFonts w:eastAsia="TimesNewRoman"/>
              </w:rPr>
              <w:t xml:space="preserve">ść </w:t>
            </w:r>
            <w:r w:rsidRPr="00C833F3">
              <w:t>oferty musi odpowiada</w:t>
            </w:r>
            <w:r w:rsidRPr="00C833F3">
              <w:rPr>
                <w:rFonts w:eastAsia="TimesNewRoman"/>
              </w:rPr>
              <w:t xml:space="preserve">ć </w:t>
            </w:r>
            <w:r w:rsidRPr="00C833F3">
              <w:t>tre</w:t>
            </w:r>
            <w:r w:rsidRPr="00C833F3">
              <w:rPr>
                <w:rFonts w:eastAsia="TimesNewRoman"/>
              </w:rPr>
              <w:t>ś</w:t>
            </w:r>
            <w:r w:rsidRPr="00C833F3">
              <w:t xml:space="preserve">ci niniejszego ogłoszenia </w:t>
            </w:r>
          </w:p>
          <w:p w:rsidR="001E165E" w:rsidRPr="00C833F3" w:rsidRDefault="001E165E" w:rsidP="001E165E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Zamawiający nie przewiduje zwrotu kosztów udziału w postępowaniu.</w:t>
            </w:r>
          </w:p>
          <w:p w:rsidR="001E165E" w:rsidRPr="00C833F3" w:rsidRDefault="001E165E" w:rsidP="001E165E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Oferta wraz ze stanowiącymi jej integralną część załącznikami musi być sporządzona przez Wykonawcę ściśle według postanowień niniejszego ogłoszenia</w:t>
            </w:r>
          </w:p>
          <w:p w:rsidR="001E165E" w:rsidRPr="00C833F3" w:rsidRDefault="001E165E" w:rsidP="001E165E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lastRenderedPageBreak/>
              <w:t>Oferta i wszystkie załączniki powinna być sporządzona w języku polskim, zrozumiale i czytelnie, napisana komputerowo lub nieścieralnym atramentem.</w:t>
            </w:r>
          </w:p>
          <w:p w:rsidR="001E165E" w:rsidRPr="00C833F3" w:rsidRDefault="001E165E" w:rsidP="001E165E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Strony oferty wraz z załącznikami powinny być kolejno ponumerowane.</w:t>
            </w:r>
          </w:p>
          <w:p w:rsidR="001E165E" w:rsidRPr="00C833F3" w:rsidRDefault="001E165E" w:rsidP="001E165E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  <w:r>
              <w:t>.</w:t>
            </w:r>
          </w:p>
          <w:p w:rsidR="001E165E" w:rsidRDefault="001E165E" w:rsidP="003F4C0E">
            <w:pPr>
              <w:spacing w:before="120"/>
              <w:rPr>
                <w:color w:val="000000"/>
                <w:u w:val="single"/>
              </w:rPr>
            </w:pP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295FF0">
              <w:rPr>
                <w:b/>
              </w:rPr>
              <w:t>Cena musi być podana w złotych polskich cyfrą i słownie.</w:t>
            </w:r>
            <w:r w:rsidRPr="00FF38E6">
              <w:t xml:space="preserve">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</w:t>
            </w:r>
            <w:r w:rsidRPr="00B64A40">
              <w:rPr>
                <w:b/>
                <w:color w:val="000000"/>
              </w:rPr>
              <w:t>w terminie do 30 dni</w:t>
            </w:r>
            <w:r>
              <w:rPr>
                <w:color w:val="000000"/>
              </w:rPr>
              <w:t xml:space="preserve">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B64A40">
              <w:rPr>
                <w:color w:val="000000"/>
              </w:rPr>
              <w:t>pisemnej</w:t>
            </w:r>
            <w:r>
              <w:rPr>
                <w:color w:val="000000"/>
              </w:rPr>
              <w:t xml:space="preserve"> i przesłać </w:t>
            </w:r>
            <w:r w:rsidRPr="00393B64">
              <w:rPr>
                <w:color w:val="000000"/>
              </w:rPr>
              <w:t xml:space="preserve">w zamkniętej kopercie oznaczonej: </w:t>
            </w:r>
            <w:r w:rsidR="00393B64" w:rsidRPr="001E165E">
              <w:rPr>
                <w:b/>
              </w:rPr>
              <w:t xml:space="preserve">„Oferta na: </w:t>
            </w:r>
            <w:r w:rsidR="00F9623B" w:rsidRPr="001E165E">
              <w:rPr>
                <w:b/>
              </w:rPr>
              <w:t>Wykonanie planów ewakuacji oraz ekspertyzy stanu technicznego elementów konstrukcji dla budynków Politechniki Rzeszowskiej</w:t>
            </w:r>
            <w:r w:rsidR="00393B64" w:rsidRPr="001E165E">
              <w:rPr>
                <w:b/>
              </w:rPr>
              <w:t xml:space="preserve"> NIE OTWIERAĆ przed </w:t>
            </w:r>
            <w:r w:rsidR="00F9623B" w:rsidRPr="001E165E">
              <w:rPr>
                <w:b/>
              </w:rPr>
              <w:t>2019-05-30</w:t>
            </w:r>
            <w:r w:rsidR="00393B64" w:rsidRPr="001E165E">
              <w:rPr>
                <w:b/>
              </w:rPr>
              <w:t xml:space="preserve"> godz. </w:t>
            </w:r>
            <w:r w:rsidR="00F9623B" w:rsidRPr="001E165E">
              <w:rPr>
                <w:b/>
              </w:rPr>
              <w:t>10:15</w:t>
            </w:r>
            <w:r w:rsidR="00393B64" w:rsidRPr="001E165E">
              <w:rPr>
                <w:b/>
              </w:rPr>
              <w:t xml:space="preserve"> - </w:t>
            </w:r>
            <w:r w:rsidR="00F9623B" w:rsidRPr="001E165E">
              <w:rPr>
                <w:b/>
              </w:rPr>
              <w:t>NA/O/165/2019</w:t>
            </w:r>
            <w:r w:rsidR="00393B64" w:rsidRPr="001E165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E165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E165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F9623B" w:rsidRPr="001E165E">
              <w:rPr>
                <w:rFonts w:ascii="Times New Roman" w:hAnsi="Times New Roman"/>
                <w:sz w:val="24"/>
              </w:rPr>
              <w:t>siedzibie Zamawiającego</w:t>
            </w:r>
            <w:r w:rsidRPr="001E165E">
              <w:rPr>
                <w:rFonts w:ascii="Times New Roman" w:hAnsi="Times New Roman"/>
                <w:sz w:val="24"/>
              </w:rPr>
              <w:t xml:space="preserve">, pokój nr </w:t>
            </w:r>
            <w:r w:rsidR="00F9623B" w:rsidRPr="001E165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E165E">
              <w:rPr>
                <w:rFonts w:ascii="Times New Roman" w:hAnsi="Times New Roman"/>
                <w:sz w:val="24"/>
              </w:rPr>
              <w:t xml:space="preserve"> do dnia </w:t>
            </w:r>
            <w:r w:rsidR="00F9623B" w:rsidRPr="001E165E">
              <w:rPr>
                <w:rFonts w:ascii="Times New Roman" w:hAnsi="Times New Roman"/>
                <w:sz w:val="24"/>
                <w:u w:val="single"/>
              </w:rPr>
              <w:t>2019-05-30</w:t>
            </w:r>
            <w:r w:rsidRPr="001E165E">
              <w:rPr>
                <w:rFonts w:ascii="Times New Roman" w:hAnsi="Times New Roman"/>
                <w:sz w:val="24"/>
                <w:u w:val="single"/>
              </w:rPr>
              <w:t xml:space="preserve"> do godz. </w:t>
            </w:r>
            <w:r w:rsidR="00F9623B" w:rsidRPr="001E165E">
              <w:rPr>
                <w:rFonts w:ascii="Times New Roman" w:hAnsi="Times New Roman"/>
                <w:sz w:val="24"/>
                <w:u w:val="single"/>
              </w:rPr>
              <w:t>10:00</w:t>
            </w:r>
            <w:r w:rsidRPr="001E165E">
              <w:rPr>
                <w:rFonts w:ascii="Times New Roman" w:hAnsi="Times New Roman"/>
                <w:sz w:val="24"/>
                <w:u w:val="single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F9623B" w:rsidRPr="00F9623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9623B" w:rsidRPr="001E165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 w:eastAsia="pl-PL"/>
              </w:rPr>
              <w:t>2019-05-30</w:t>
            </w:r>
            <w:r w:rsidRPr="001E165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 w:eastAsia="pl-PL"/>
              </w:rPr>
              <w:t xml:space="preserve"> o godz. </w:t>
            </w:r>
            <w:r w:rsidR="00F9623B" w:rsidRPr="001E165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F9623B" w:rsidRPr="00F962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9623B" w:rsidRPr="00F962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1E165E" w:rsidTr="001E165E">
        <w:trPr>
          <w:cantSplit/>
          <w:trHeight w:val="413"/>
        </w:trPr>
        <w:tc>
          <w:tcPr>
            <w:tcW w:w="9072" w:type="dxa"/>
            <w:shd w:val="clear" w:color="auto" w:fill="F3F3F3"/>
            <w:vAlign w:val="center"/>
          </w:tcPr>
          <w:p w:rsidR="001E165E" w:rsidRPr="001C44C9" w:rsidRDefault="001E165E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1E165E" w:rsidTr="001E165E">
        <w:trPr>
          <w:cantSplit/>
        </w:trPr>
        <w:tc>
          <w:tcPr>
            <w:tcW w:w="9072" w:type="dxa"/>
          </w:tcPr>
          <w:p w:rsidR="001E165E" w:rsidRPr="009B63B4" w:rsidRDefault="001E165E" w:rsidP="00B465A2">
            <w:pPr>
              <w:spacing w:before="60" w:after="120"/>
              <w:jc w:val="both"/>
              <w:rPr>
                <w:b/>
                <w:bCs/>
              </w:rPr>
            </w:pPr>
            <w:r w:rsidRPr="00F9623B">
              <w:rPr>
                <w:b/>
                <w:bCs/>
              </w:rPr>
              <w:t>Zdolność techniczna lub zawodowa</w:t>
            </w:r>
          </w:p>
          <w:p w:rsidR="001E165E" w:rsidRPr="00F9623B" w:rsidRDefault="001E165E" w:rsidP="00B465A2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9623B">
              <w:rPr>
                <w:lang w:val="pl-PL" w:eastAsia="pl-P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E165E" w:rsidRPr="00B64A40" w:rsidRDefault="001E165E" w:rsidP="00B465A2">
            <w:pPr>
              <w:pStyle w:val="Tekstpodstawowy"/>
              <w:spacing w:after="120" w:line="240" w:lineRule="auto"/>
              <w:rPr>
                <w:b/>
                <w:lang w:val="pl-PL" w:eastAsia="pl-PL"/>
              </w:rPr>
            </w:pPr>
            <w:r w:rsidRPr="00B64A40">
              <w:rPr>
                <w:b/>
                <w:lang w:val="pl-PL" w:eastAsia="pl-PL"/>
              </w:rPr>
              <w:t>Wymagania kwalifikacyjne:</w:t>
            </w:r>
          </w:p>
          <w:p w:rsidR="001E165E" w:rsidRPr="00F9623B" w:rsidRDefault="001E165E" w:rsidP="00B465A2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9623B">
              <w:rPr>
                <w:lang w:val="pl-PL" w:eastAsia="pl-PL"/>
              </w:rPr>
              <w:t xml:space="preserve">- uprawnienia do opracowywania projektów zabezpieczenia technicznego w tym  systemów bezpieczeństwa, elektronicznych urządzeń i systemów alarmowych, sygnalizujących zagrożenie chronionych osób i mienia, </w:t>
            </w:r>
          </w:p>
          <w:p w:rsidR="001E165E" w:rsidRPr="00F9623B" w:rsidRDefault="001E165E" w:rsidP="00B465A2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9623B">
              <w:rPr>
                <w:lang w:val="pl-PL" w:eastAsia="pl-PL"/>
              </w:rPr>
              <w:t>- wykształcenie wyższe techniczne oraz tytuł zawodowy co najmniej  inżynier pożarnictwa lub ukończone w Szkole Głównej Służby Pożarniczej studia wyższe w zakresie inżynierii bezpieczeństwa w specjalności inżynieria bezpieczeństwa pożarowego,</w:t>
            </w:r>
          </w:p>
          <w:p w:rsidR="001E165E" w:rsidRPr="00F9623B" w:rsidRDefault="001E165E" w:rsidP="00B465A2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9623B">
              <w:rPr>
                <w:lang w:val="pl-PL" w:eastAsia="pl-PL"/>
              </w:rPr>
              <w:t>- licencja pracownika zabezpieczenia technicznego II stopnia  + wpis na listę kwalifikowanych pracowników zabezpieczenia technicznego Komendy Wojewódzkiej Policji.</w:t>
            </w:r>
          </w:p>
          <w:p w:rsidR="001E165E" w:rsidRPr="001C44C9" w:rsidRDefault="001E165E" w:rsidP="00B465A2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9623B">
              <w:rPr>
                <w:lang w:val="pl-PL" w:eastAsia="pl-PL"/>
              </w:rPr>
              <w:t>- wyższe wykształcenie o kierunku lub specjalności w zakresie bezpieczeństwa i higieny pracy albo studia podyplomowe w zakresie bezpieczeństwa i higieny pracy oraz co najmniej 5-letni staż pracy w służbie bhp</w:t>
            </w:r>
            <w:r>
              <w:rPr>
                <w:lang w:val="pl-PL" w:eastAsia="pl-PL"/>
              </w:rPr>
              <w:t>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9"/>
      </w:tblGrid>
      <w:tr w:rsidR="00FB1361" w:rsidTr="001E165E">
        <w:trPr>
          <w:trHeight w:val="405"/>
          <w:jc w:val="center"/>
        </w:trPr>
        <w:tc>
          <w:tcPr>
            <w:tcW w:w="9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1E165E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F9623B" w:rsidRPr="00B64A40">
              <w:rPr>
                <w:rFonts w:ascii="Times New Roman" w:hAnsi="Times New Roman" w:cs="Calibri"/>
                <w:color w:val="2E74B5" w:themeColor="accent1" w:themeShade="BF"/>
                <w:sz w:val="24"/>
                <w:szCs w:val="24"/>
                <w:u w:val="single"/>
                <w:lang w:val="en-US"/>
              </w:rPr>
              <w:t>magdap@prz.edu.pl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E165E" w:rsidRPr="001E165E" w:rsidRDefault="008443B5" w:rsidP="008443B5">
            <w:pPr>
              <w:pStyle w:val="p37"/>
              <w:spacing w:before="0" w:beforeAutospacing="0" w:after="0" w:afterAutospacing="0"/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1E165E">
        <w:trPr>
          <w:trHeight w:val="405"/>
          <w:jc w:val="center"/>
        </w:trPr>
        <w:tc>
          <w:tcPr>
            <w:tcW w:w="9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B64A40" w:rsidRDefault="00B64A40" w:rsidP="00B64A40">
      <w:pPr>
        <w:jc w:val="right"/>
        <w:rPr>
          <w:b/>
        </w:rPr>
      </w:pPr>
      <w:r>
        <w:rPr>
          <w:b/>
        </w:rPr>
        <w:lastRenderedPageBreak/>
        <w:t xml:space="preserve">Zał. nr 1 do zapytania ofertowego </w:t>
      </w:r>
    </w:p>
    <w:p w:rsidR="00B64A40" w:rsidRDefault="00B64A4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F9623B" w:rsidRPr="00F9623B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F9623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9623B">
        <w:rPr>
          <w:rFonts w:ascii="Arial" w:hAnsi="Arial" w:cs="Arial"/>
        </w:rPr>
        <w:t>POLITECHNIKA RZESZOWSKA</w:t>
      </w:r>
    </w:p>
    <w:p w:rsidR="001B541E" w:rsidRPr="00A40632" w:rsidRDefault="00F9623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9623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F9623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F9623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9623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F9623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E165E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prowadzi: </w:t>
      </w:r>
      <w:r w:rsidR="00F9623B" w:rsidRPr="00F9623B">
        <w:rPr>
          <w:rFonts w:ascii="Arial" w:hAnsi="Arial" w:cs="Arial"/>
          <w:vertAlign w:val="superscript"/>
        </w:rPr>
        <w:t xml:space="preserve"> </w:t>
      </w:r>
      <w:r w:rsidR="00F9623B" w:rsidRPr="001E165E">
        <w:rPr>
          <w:rFonts w:ascii="Arial" w:hAnsi="Arial" w:cs="Arial"/>
        </w:rPr>
        <w:t>Magdalena</w:t>
      </w:r>
      <w:r w:rsidR="001B541E" w:rsidRPr="00A40632">
        <w:rPr>
          <w:rFonts w:ascii="Arial" w:hAnsi="Arial" w:cs="Arial"/>
        </w:rPr>
        <w:t xml:space="preserve"> </w:t>
      </w:r>
      <w:r w:rsidR="00F9623B" w:rsidRPr="00F9623B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F9623B" w:rsidP="001B541E">
      <w:pPr>
        <w:ind w:left="142"/>
        <w:jc w:val="center"/>
        <w:rPr>
          <w:rFonts w:ascii="Arial" w:hAnsi="Arial" w:cs="Arial"/>
        </w:rPr>
      </w:pPr>
      <w:r w:rsidRPr="00F9623B">
        <w:rPr>
          <w:rFonts w:ascii="Arial" w:hAnsi="Arial" w:cs="Arial"/>
          <w:b/>
        </w:rPr>
        <w:t>Wykonanie planów ewakuacji oraz ekspertyzy stanu technicznego elementów konstrukcji dla budynków Politechniki Rzeszowskiej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302BB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B64A40" w:rsidRDefault="00B64A40" w:rsidP="001B541E">
      <w:pPr>
        <w:rPr>
          <w:rFonts w:ascii="Arial" w:hAnsi="Arial" w:cs="Arial"/>
        </w:rPr>
      </w:pP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1E165E" w:rsidTr="001E165E">
        <w:tc>
          <w:tcPr>
            <w:tcW w:w="9284" w:type="dxa"/>
            <w:shd w:val="clear" w:color="auto" w:fill="F3F3F3"/>
            <w:vAlign w:val="center"/>
          </w:tcPr>
          <w:p w:rsidR="001E165E" w:rsidRPr="00CA0351" w:rsidRDefault="001E165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E165E" w:rsidTr="001E165E">
        <w:tc>
          <w:tcPr>
            <w:tcW w:w="9284" w:type="dxa"/>
          </w:tcPr>
          <w:p w:rsidR="001E165E" w:rsidRPr="002661CA" w:rsidRDefault="001E165E" w:rsidP="00B465A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623B">
              <w:rPr>
                <w:rFonts w:ascii="Arial" w:hAnsi="Arial" w:cs="Arial"/>
                <w:b/>
                <w:sz w:val="22"/>
                <w:szCs w:val="22"/>
              </w:rPr>
              <w:t>Wykonanie planów ewakuacji dla budynków Politechniki Rzeszowskiej</w:t>
            </w:r>
          </w:p>
          <w:p w:rsidR="001E165E" w:rsidRPr="002661CA" w:rsidRDefault="001E165E" w:rsidP="00B465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E165E" w:rsidRPr="002661CA" w:rsidRDefault="001E165E" w:rsidP="00B465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E165E" w:rsidRPr="002661CA" w:rsidRDefault="001E165E" w:rsidP="00B465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E165E" w:rsidRPr="002661CA" w:rsidRDefault="001E165E" w:rsidP="00B465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E165E" w:rsidRPr="002661CA" w:rsidRDefault="001E165E" w:rsidP="00B465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E165E" w:rsidRDefault="001E165E" w:rsidP="001E165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</w:rPr>
              <w:t xml:space="preserve">słownie podatek </w:t>
            </w:r>
            <w:r w:rsidRPr="002661CA">
              <w:rPr>
                <w:rFonts w:cs="Arial"/>
              </w:rPr>
              <w:t>VAT</w:t>
            </w:r>
            <w:r>
              <w:rPr>
                <w:rFonts w:cs="Arial"/>
              </w:rPr>
              <w:t xml:space="preserve"> </w:t>
            </w:r>
            <w:r w:rsidRPr="002661CA">
              <w:rPr>
                <w:rFonts w:cs="Arial"/>
              </w:rPr>
              <w:t>:..................................................................................................................</w:t>
            </w:r>
            <w:r>
              <w:rPr>
                <w:rFonts w:cs="Arial"/>
              </w:rPr>
              <w:t>....................</w:t>
            </w:r>
            <w:r w:rsidRPr="002661CA">
              <w:rPr>
                <w:rFonts w:cs="Arial"/>
              </w:rPr>
              <w:t>......zł.</w:t>
            </w:r>
          </w:p>
        </w:tc>
      </w:tr>
    </w:tbl>
    <w:p w:rsidR="00B64A40" w:rsidRDefault="00B64A40" w:rsidP="00B64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formularz cenowy:</w:t>
      </w:r>
    </w:p>
    <w:tbl>
      <w:tblPr>
        <w:tblStyle w:val="Tabela-Siatka"/>
        <w:tblW w:w="9469" w:type="dxa"/>
        <w:tblInd w:w="-147" w:type="dxa"/>
        <w:tblLook w:val="04A0" w:firstRow="1" w:lastRow="0" w:firstColumn="1" w:lastColumn="0" w:noHBand="0" w:noVBand="1"/>
      </w:tblPr>
      <w:tblGrid>
        <w:gridCol w:w="947"/>
        <w:gridCol w:w="4695"/>
        <w:gridCol w:w="1984"/>
        <w:gridCol w:w="1843"/>
      </w:tblGrid>
      <w:tr w:rsidR="00B64A40" w:rsidTr="006302BB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A40" w:rsidRDefault="00B64A40" w:rsidP="00AB1E17">
            <w:pPr>
              <w:jc w:val="center"/>
            </w:pPr>
            <w:r>
              <w:t>Lp.</w:t>
            </w: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A40" w:rsidRDefault="00B64A40" w:rsidP="00AB1E17">
            <w:pPr>
              <w:jc w:val="center"/>
            </w:pPr>
            <w:r>
              <w:t>Budynek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A40" w:rsidRDefault="00B64A40" w:rsidP="00AB1E17">
            <w:pPr>
              <w:jc w:val="center"/>
            </w:pPr>
            <w:r>
              <w:t xml:space="preserve">Ilość </w:t>
            </w:r>
            <w:proofErr w:type="spellStart"/>
            <w:r>
              <w:t>kondygn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</w:pPr>
            <w:r>
              <w:t>Cena</w:t>
            </w: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A - </w:t>
            </w:r>
            <w:proofErr w:type="spellStart"/>
            <w:r>
              <w:t>WEiI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B - </w:t>
            </w:r>
            <w:proofErr w:type="spellStart"/>
            <w:r>
              <w:t>WEiI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C - </w:t>
            </w:r>
            <w:proofErr w:type="spellStart"/>
            <w:r>
              <w:t>WBMiL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C – Laboratorium cz. niższa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D - </w:t>
            </w:r>
            <w:proofErr w:type="spellStart"/>
            <w:r>
              <w:t>WEiI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E – </w:t>
            </w:r>
            <w:proofErr w:type="spellStart"/>
            <w:r>
              <w:t>WEiI</w:t>
            </w:r>
            <w:proofErr w:type="spellEnd"/>
            <w:r>
              <w:t xml:space="preserve">, </w:t>
            </w:r>
            <w:proofErr w:type="spellStart"/>
            <w:r>
              <w:t>WBMiL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F - </w:t>
            </w:r>
            <w:proofErr w:type="spellStart"/>
            <w:r>
              <w:t>WEiI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GL- </w:t>
            </w:r>
            <w:proofErr w:type="spellStart"/>
            <w:r>
              <w:t>WBMiL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H – WH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K - </w:t>
            </w:r>
            <w:proofErr w:type="spellStart"/>
            <w:r>
              <w:t>WBIŚiA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J - SJO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J – </w:t>
            </w:r>
            <w:proofErr w:type="spellStart"/>
            <w:r>
              <w:t>CFiS</w:t>
            </w:r>
            <w:proofErr w:type="spellEnd"/>
            <w:r>
              <w:t xml:space="preserve"> + Przedszkole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L27 - </w:t>
            </w:r>
            <w:proofErr w:type="spellStart"/>
            <w:r>
              <w:t>WBMiL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L28- </w:t>
            </w:r>
            <w:proofErr w:type="spellStart"/>
            <w:r>
              <w:t>WBMiL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L29- </w:t>
            </w:r>
            <w:proofErr w:type="spellStart"/>
            <w:r>
              <w:t>WBMiL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L30- </w:t>
            </w:r>
            <w:proofErr w:type="spellStart"/>
            <w:r>
              <w:t>WBMiL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L31- </w:t>
            </w:r>
            <w:proofErr w:type="spellStart"/>
            <w:r>
              <w:t>WBMiL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L32- </w:t>
            </w:r>
            <w:proofErr w:type="spellStart"/>
            <w:r>
              <w:t>WBMiL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L33- </w:t>
            </w:r>
            <w:proofErr w:type="spellStart"/>
            <w:r>
              <w:t>WBMiL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Ł – </w:t>
            </w:r>
            <w:proofErr w:type="spellStart"/>
            <w:r>
              <w:t>CFiS</w:t>
            </w:r>
            <w:proofErr w:type="spellEnd"/>
            <w:r>
              <w:t xml:space="preserve"> Hala Sportowa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M (GSR) – </w:t>
            </w:r>
            <w:proofErr w:type="spellStart"/>
            <w:r>
              <w:t>CFiS</w:t>
            </w:r>
            <w:proofErr w:type="spellEnd"/>
            <w:r>
              <w:t xml:space="preserve"> + </w:t>
            </w:r>
            <w:proofErr w:type="spellStart"/>
            <w:r>
              <w:t>WBIŚiA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O (b. Stołówka) - Plus, Centrum Rekrutacji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P – </w:t>
            </w:r>
            <w:proofErr w:type="spellStart"/>
            <w:r>
              <w:t>WBIŚiA</w:t>
            </w:r>
            <w:proofErr w:type="spellEnd"/>
            <w:r>
              <w:t xml:space="preserve"> – cz. wysoka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P – </w:t>
            </w:r>
            <w:proofErr w:type="spellStart"/>
            <w:r>
              <w:t>WBIŚiA</w:t>
            </w:r>
            <w:proofErr w:type="spellEnd"/>
            <w:r>
              <w:t xml:space="preserve"> – cz. średniowysoka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P – </w:t>
            </w:r>
            <w:proofErr w:type="spellStart"/>
            <w:r>
              <w:t>WBIŚiA</w:t>
            </w:r>
            <w:proofErr w:type="spellEnd"/>
            <w:r>
              <w:t xml:space="preserve"> – </w:t>
            </w:r>
            <w:proofErr w:type="spellStart"/>
            <w:r>
              <w:t>Laborat</w:t>
            </w:r>
            <w:proofErr w:type="spellEnd"/>
            <w:r>
              <w:t>. Mosty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P – </w:t>
            </w:r>
            <w:proofErr w:type="spellStart"/>
            <w:r>
              <w:t>WBIŚiA</w:t>
            </w:r>
            <w:proofErr w:type="spellEnd"/>
            <w:r>
              <w:t xml:space="preserve"> Mała sala gimnastyczna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R - Dom Asystenta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S – WZ – cz. południowa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S – WZ – cz. północna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W – </w:t>
            </w:r>
            <w:proofErr w:type="spellStart"/>
            <w:r>
              <w:t>WBIŚiA</w:t>
            </w:r>
            <w:proofErr w:type="spellEnd"/>
            <w:r>
              <w:t xml:space="preserve"> Lab. </w:t>
            </w:r>
            <w:proofErr w:type="spellStart"/>
            <w:r>
              <w:t>Geodrogowe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V – </w:t>
            </w:r>
            <w:proofErr w:type="spellStart"/>
            <w:r>
              <w:t>RCDKiBA</w:t>
            </w:r>
            <w:proofErr w:type="spellEnd"/>
            <w:r>
              <w:t xml:space="preserve"> – cz. </w:t>
            </w:r>
            <w:proofErr w:type="spellStart"/>
            <w:r>
              <w:t>Bibliteczno</w:t>
            </w:r>
            <w:proofErr w:type="spellEnd"/>
            <w:r>
              <w:t xml:space="preserve"> - administracyjne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V – </w:t>
            </w:r>
            <w:proofErr w:type="spellStart"/>
            <w:r>
              <w:t>RCDKiBA</w:t>
            </w:r>
            <w:proofErr w:type="spellEnd"/>
            <w:r>
              <w:t xml:space="preserve"> – cz. </w:t>
            </w:r>
            <w:proofErr w:type="spellStart"/>
            <w:r>
              <w:t>Dydaktyczno</w:t>
            </w:r>
            <w:proofErr w:type="spellEnd"/>
            <w:r>
              <w:t xml:space="preserve"> - Konferencyjna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Bud. </w:t>
            </w:r>
            <w:proofErr w:type="spellStart"/>
            <w:r>
              <w:t>Arcus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DS. Alchemik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DS. Akapit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DS. Ikar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DS. Nestor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DS. Pingwin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DS. Promień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proofErr w:type="spellStart"/>
            <w:r>
              <w:t>Preinkubator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OKL – bud. </w:t>
            </w:r>
            <w:proofErr w:type="spellStart"/>
            <w:r>
              <w:t>Administracyjno</w:t>
            </w:r>
            <w:proofErr w:type="spellEnd"/>
            <w:r>
              <w:t xml:space="preserve"> - szkoleniowy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OKL – bud. Symulatorów lotów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 xml:space="preserve">OKL - </w:t>
            </w:r>
            <w:proofErr w:type="spellStart"/>
            <w:r>
              <w:t>Aviata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AOS Bezmiechowa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40" w:rsidRDefault="00B64A40" w:rsidP="00AB1E1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r>
              <w:t>Albigowa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Pr="00B50D4F" w:rsidRDefault="00B64A40" w:rsidP="00AB1E17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64A40" w:rsidTr="006302BB">
        <w:trPr>
          <w:trHeight w:val="454"/>
        </w:trPr>
        <w:tc>
          <w:tcPr>
            <w:tcW w:w="5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pPr>
              <w:jc w:val="center"/>
            </w:pPr>
            <w:r>
              <w:t xml:space="preserve">Razem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A40" w:rsidRDefault="00B64A40" w:rsidP="00AB1E17">
            <w:pPr>
              <w:jc w:val="center"/>
            </w:pPr>
            <w:r>
              <w:t>170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40" w:rsidRDefault="00B64A40" w:rsidP="00AB1E17">
            <w:pPr>
              <w:jc w:val="center"/>
            </w:pPr>
          </w:p>
        </w:tc>
      </w:tr>
    </w:tbl>
    <w:p w:rsidR="00B64A40" w:rsidRDefault="00B64A40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623026">
      <w:pPr>
        <w:numPr>
          <w:ilvl w:val="0"/>
          <w:numId w:val="20"/>
        </w:numPr>
        <w:tabs>
          <w:tab w:val="clear" w:pos="660"/>
          <w:tab w:val="num" w:pos="426"/>
        </w:tabs>
        <w:spacing w:before="120" w:line="360" w:lineRule="auto"/>
        <w:ind w:left="426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623026" w:rsidRPr="00623026">
        <w:rPr>
          <w:rFonts w:ascii="Arial" w:hAnsi="Arial" w:cs="Arial"/>
          <w:b/>
        </w:rPr>
        <w:t xml:space="preserve">do </w:t>
      </w:r>
      <w:r w:rsidR="00F9623B" w:rsidRPr="00623026">
        <w:rPr>
          <w:rFonts w:ascii="Arial" w:hAnsi="Arial" w:cs="Arial"/>
          <w:b/>
        </w:rPr>
        <w:t>5 miesięcy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623026" w:rsidP="00623026">
      <w:pPr>
        <w:numPr>
          <w:ilvl w:val="0"/>
          <w:numId w:val="20"/>
        </w:numPr>
        <w:tabs>
          <w:tab w:val="clear" w:pos="660"/>
          <w:tab w:val="num" w:pos="426"/>
        </w:tabs>
        <w:spacing w:line="360" w:lineRule="auto"/>
        <w:ind w:left="426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warunki płatności: </w:t>
      </w:r>
      <w:r w:rsidRPr="006230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Przelew po zrealizowaniu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623026">
      <w:pPr>
        <w:numPr>
          <w:ilvl w:val="0"/>
          <w:numId w:val="20"/>
        </w:numPr>
        <w:tabs>
          <w:tab w:val="clear" w:pos="660"/>
          <w:tab w:val="num" w:pos="426"/>
        </w:tabs>
        <w:spacing w:line="360" w:lineRule="auto"/>
        <w:ind w:left="426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F9623B" w:rsidRPr="00F9623B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623026" w:rsidRDefault="00623026" w:rsidP="00623026">
      <w:pPr>
        <w:spacing w:line="480" w:lineRule="auto"/>
        <w:rPr>
          <w:b/>
        </w:rPr>
      </w:pPr>
    </w:p>
    <w:p w:rsidR="00B64A40" w:rsidRPr="007C3640" w:rsidRDefault="00B64A40" w:rsidP="00623026">
      <w:pPr>
        <w:spacing w:line="480" w:lineRule="auto"/>
        <w:rPr>
          <w:b/>
        </w:rPr>
      </w:pPr>
      <w:r w:rsidRPr="007C3640">
        <w:rPr>
          <w:b/>
        </w:rPr>
        <w:t xml:space="preserve">Proszę uzupełnić czytelnie </w:t>
      </w:r>
    </w:p>
    <w:p w:rsidR="00B64A40" w:rsidRPr="007C3640" w:rsidRDefault="00B64A40" w:rsidP="00623026">
      <w:pPr>
        <w:spacing w:line="480" w:lineRule="auto"/>
        <w:rPr>
          <w:b/>
        </w:rPr>
      </w:pPr>
      <w:r w:rsidRPr="007C3640">
        <w:rPr>
          <w:b/>
        </w:rPr>
        <w:t>Osoba do kontaktu:</w:t>
      </w:r>
      <w:r>
        <w:rPr>
          <w:b/>
        </w:rPr>
        <w:t>…………………………………….</w:t>
      </w:r>
    </w:p>
    <w:p w:rsidR="00B64A40" w:rsidRPr="007C3640" w:rsidRDefault="00B64A40" w:rsidP="00623026">
      <w:pPr>
        <w:spacing w:line="480" w:lineRule="auto"/>
        <w:rPr>
          <w:b/>
        </w:rPr>
      </w:pPr>
      <w:r w:rsidRPr="007C3640">
        <w:rPr>
          <w:b/>
        </w:rPr>
        <w:t>Telefon:</w:t>
      </w:r>
      <w:r>
        <w:rPr>
          <w:b/>
        </w:rPr>
        <w:t>………………………………………………….</w:t>
      </w:r>
    </w:p>
    <w:p w:rsidR="00B64A40" w:rsidRPr="00E81B32" w:rsidRDefault="00B64A40" w:rsidP="00623026">
      <w:pPr>
        <w:spacing w:line="480" w:lineRule="auto"/>
        <w:rPr>
          <w:i/>
        </w:rPr>
      </w:pPr>
      <w:r w:rsidRPr="007C3640">
        <w:rPr>
          <w:b/>
        </w:rPr>
        <w:t>E-mail</w:t>
      </w:r>
      <w:r>
        <w:rPr>
          <w:i/>
        </w:rPr>
        <w:t xml:space="preserve"> </w:t>
      </w:r>
      <w:r w:rsidRPr="00C833F3">
        <w:rPr>
          <w:b/>
        </w:rPr>
        <w:t>……………………………………</w:t>
      </w:r>
      <w:r>
        <w:rPr>
          <w:b/>
        </w:rPr>
        <w:t>………</w:t>
      </w:r>
      <w:r w:rsidRPr="00C833F3">
        <w:rPr>
          <w:b/>
        </w:rPr>
        <w:t>……..</w:t>
      </w:r>
    </w:p>
    <w:p w:rsidR="001B541E" w:rsidRDefault="001B541E" w:rsidP="001B541E">
      <w:pPr>
        <w:rPr>
          <w:rFonts w:ascii="Arial" w:hAnsi="Arial" w:cs="Arial"/>
        </w:rPr>
      </w:pPr>
    </w:p>
    <w:p w:rsidR="00623026" w:rsidRDefault="00623026" w:rsidP="001B541E">
      <w:pPr>
        <w:rPr>
          <w:rFonts w:ascii="Arial" w:hAnsi="Arial" w:cs="Arial"/>
        </w:rPr>
      </w:pPr>
    </w:p>
    <w:p w:rsidR="00623026" w:rsidRPr="00A40632" w:rsidRDefault="00623026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A406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422" w:rsidRDefault="00D54422">
      <w:r>
        <w:separator/>
      </w:r>
    </w:p>
  </w:endnote>
  <w:endnote w:type="continuationSeparator" w:id="0">
    <w:p w:rsidR="00D54422" w:rsidRDefault="00D54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6302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2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2BB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02BB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422" w:rsidRDefault="00D54422">
      <w:r>
        <w:separator/>
      </w:r>
    </w:p>
  </w:footnote>
  <w:footnote w:type="continuationSeparator" w:id="0">
    <w:p w:rsidR="00D54422" w:rsidRDefault="00D54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23B" w:rsidRDefault="00F962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23B" w:rsidRDefault="00F962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23B" w:rsidRDefault="00F962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4C5840"/>
    <w:multiLevelType w:val="hybridMultilevel"/>
    <w:tmpl w:val="95F8E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9AE222F"/>
    <w:multiLevelType w:val="hybridMultilevel"/>
    <w:tmpl w:val="3940C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4"/>
  </w:num>
  <w:num w:numId="4">
    <w:abstractNumId w:val="21"/>
  </w:num>
  <w:num w:numId="5">
    <w:abstractNumId w:val="6"/>
  </w:num>
  <w:num w:numId="6">
    <w:abstractNumId w:val="10"/>
  </w:num>
  <w:num w:numId="7">
    <w:abstractNumId w:val="20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4"/>
  </w:num>
  <w:num w:numId="13">
    <w:abstractNumId w:val="2"/>
  </w:num>
  <w:num w:numId="14">
    <w:abstractNumId w:val="19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18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442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165E"/>
    <w:rsid w:val="001E2FF8"/>
    <w:rsid w:val="001E4AEB"/>
    <w:rsid w:val="001F5C7C"/>
    <w:rsid w:val="00211900"/>
    <w:rsid w:val="00241FE1"/>
    <w:rsid w:val="00255C88"/>
    <w:rsid w:val="00283F79"/>
    <w:rsid w:val="00290754"/>
    <w:rsid w:val="00295FF0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23026"/>
    <w:rsid w:val="006302BB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64A40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54422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9623B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8E7511"/>
  <w15:chartTrackingRefBased/>
  <w15:docId w15:val="{8A096912-B6DA-4271-A139-4378B5DF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230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230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1668</Words>
  <Characters>11800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13442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Podgórska</dc:creator>
  <cp:keywords/>
  <cp:lastModifiedBy>Magdalena Podgórska</cp:lastModifiedBy>
  <cp:revision>2</cp:revision>
  <cp:lastPrinted>2019-05-22T07:42:00Z</cp:lastPrinted>
  <dcterms:created xsi:type="dcterms:W3CDTF">2019-05-22T07:42:00Z</dcterms:created>
  <dcterms:modified xsi:type="dcterms:W3CDTF">2019-05-22T07:42:00Z</dcterms:modified>
</cp:coreProperties>
</file>