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694" w:rsidRDefault="00883694" w:rsidP="00883694">
      <w:pPr>
        <w:tabs>
          <w:tab w:val="left" w:pos="694"/>
          <w:tab w:val="right" w:pos="9000"/>
        </w:tabs>
      </w:pPr>
      <w:r>
        <w:pict>
          <v:roundrect id="_x0000_s1030" style="position:absolute;margin-left:.5pt;margin-top:-1.7pt;width:162pt;height:1in;z-index:251659264" arcsize="10923f"/>
        </w:pict>
      </w:r>
    </w:p>
    <w:p w:rsidR="00883694" w:rsidRDefault="00883694" w:rsidP="0088369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5</w:t>
      </w:r>
    </w:p>
    <w:p w:rsidR="00883694" w:rsidRDefault="00883694" w:rsidP="00883694">
      <w:pPr>
        <w:tabs>
          <w:tab w:val="right" w:pos="9000"/>
        </w:tabs>
        <w:rPr>
          <w:b/>
        </w:rPr>
      </w:pPr>
    </w:p>
    <w:p w:rsidR="00883694" w:rsidRDefault="00883694" w:rsidP="00883694">
      <w:pPr>
        <w:tabs>
          <w:tab w:val="right" w:pos="9000"/>
        </w:tabs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7pt;margin-top:5.7pt;width:121.65pt;height:9.15pt;z-index:251660288" stroked="f">
            <v:textbox style="mso-next-textbox:#_x0000_s1031" inset="0,0,0,0">
              <w:txbxContent>
                <w:p w:rsidR="00883694" w:rsidRDefault="00883694" w:rsidP="00883694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883694" w:rsidRDefault="00883694" w:rsidP="00883694">
      <w:pPr>
        <w:tabs>
          <w:tab w:val="right" w:pos="9000"/>
        </w:tabs>
        <w:rPr>
          <w:b/>
        </w:rPr>
      </w:pPr>
    </w:p>
    <w:p w:rsidR="00883694" w:rsidRDefault="00883694" w:rsidP="00883694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883694" w:rsidRDefault="00883694" w:rsidP="00883694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883694" w:rsidRDefault="00883694" w:rsidP="00883694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883694" w:rsidRDefault="00883694" w:rsidP="0088369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883694" w:rsidRDefault="00883694" w:rsidP="00883694">
      <w:pPr>
        <w:tabs>
          <w:tab w:val="right" w:pos="9000"/>
        </w:tabs>
        <w:rPr>
          <w:b/>
          <w:sz w:val="32"/>
        </w:rPr>
      </w:pPr>
    </w:p>
    <w:p w:rsidR="00883694" w:rsidRDefault="00883694" w:rsidP="008836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883694" w:rsidRDefault="00883694" w:rsidP="0088369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83694" w:rsidRDefault="00883694" w:rsidP="00883694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Usługa organizacji startów sekcji wyczynowych AZS AGH Kraków w rozgrywkach ligowych w sezonie 2019/20 - Kc-zp.272-268/19.</w:t>
      </w:r>
    </w:p>
    <w:p w:rsidR="00883694" w:rsidRDefault="00883694" w:rsidP="00883694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 -  ZADANIE NR 1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883694" w:rsidTr="00883694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V.1.3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883694" w:rsidTr="00883694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</w:pPr>
            <w:r>
              <w:t>Posiada  wykształcenie minimum instruktora siatkówki oraz posiada uprawnienia do prowadzenia drużyn seniorskich w siatkówce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83694" w:rsidTr="00883694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</w:pPr>
            <w:r>
              <w:t xml:space="preserve">Posiada  wykształcenie minimum instruktora siatkówki </w:t>
            </w:r>
          </w:p>
          <w:p w:rsidR="00883694" w:rsidRDefault="00883694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883694" w:rsidRDefault="00883694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83694" w:rsidRDefault="00883694" w:rsidP="00883694">
      <w:pPr>
        <w:spacing w:line="360" w:lineRule="auto"/>
        <w:jc w:val="both"/>
        <w:rPr>
          <w:color w:val="000000"/>
        </w:rPr>
      </w:pPr>
    </w:p>
    <w:p w:rsidR="00883694" w:rsidRDefault="00883694" w:rsidP="00883694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spacing w:line="360" w:lineRule="auto"/>
        <w:jc w:val="both"/>
      </w:pPr>
      <w:r>
        <w:t>Miejscowość, ……………………., dnia …………………… r.</w:t>
      </w: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do reprezentowania Wykonawcy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WYKAZ OSÓB - ZADANIE NR 2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883694" w:rsidTr="00883694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V.1.3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883694" w:rsidTr="00883694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</w:pPr>
            <w:r>
              <w:t>Posiada wykształcenie minimum instruktora koszykówki lub licencję trenerską klasy A, wydaną przez Polski Związek Koszykówki lub przez Europejską Federację Koszykówki oraz posiada uprawnienia do prowadzenia drużyn seniorskich w I lidze koszykówki mężczyzn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83694" w:rsidTr="00883694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</w:pPr>
            <w:r>
              <w:t xml:space="preserve">Posiada  wykształcenie minimum instruktora koszykówki </w:t>
            </w:r>
          </w:p>
          <w:p w:rsidR="00883694" w:rsidRDefault="00883694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883694" w:rsidRDefault="00883694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t>*niewłaściwe skreślić.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Pr="00883694" w:rsidRDefault="00883694" w:rsidP="00883694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Default="00883694" w:rsidP="00883694">
      <w:pPr>
        <w:spacing w:line="360" w:lineRule="auto"/>
        <w:jc w:val="both"/>
      </w:pPr>
      <w:r>
        <w:t>Miejscowość, ……………………., dnia …………………… r.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83694" w:rsidRPr="00883694" w:rsidRDefault="00883694" w:rsidP="00883694">
      <w:pPr>
        <w:tabs>
          <w:tab w:val="left" w:pos="5040"/>
        </w:tabs>
        <w:ind w:left="708"/>
      </w:pPr>
      <w:r>
        <w:tab/>
        <w:t>do reprezentowania Wykonawcy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3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883694" w:rsidTr="00883694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V.1.3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883694" w:rsidTr="00883694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</w:pPr>
            <w:r>
              <w:t xml:space="preserve">Posiada  uprawnienia trenera do prowadzenia sekcji pływania wydane przez Polski Związek Pływacki lub Ministerstwo Sportu i Turystyki lub Europejską Federację Pływacką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 nazwa uprawnień,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83694" w:rsidRDefault="00883694" w:rsidP="00883694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883694" w:rsidRDefault="00883694" w:rsidP="00883694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spacing w:line="360" w:lineRule="auto"/>
        <w:jc w:val="both"/>
      </w:pPr>
      <w:r>
        <w:t>Miejscowość, ……………………., dnia …………………… r.</w:t>
      </w: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spacing w:line="360" w:lineRule="auto"/>
        <w:jc w:val="both"/>
      </w:pPr>
    </w:p>
    <w:p w:rsidR="00883694" w:rsidRDefault="00883694" w:rsidP="008836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do reprezentowania Wykonawcy</w:t>
      </w:r>
    </w:p>
    <w:p w:rsidR="00883694" w:rsidRDefault="00883694" w:rsidP="00883694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WYKAZ OSÓB - ZADANIE NR 4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02"/>
        <w:gridCol w:w="2836"/>
      </w:tblGrid>
      <w:tr w:rsidR="00883694" w:rsidTr="00883694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V.1.3 SIWZ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883694" w:rsidTr="00883694">
        <w:trPr>
          <w:trHeight w:val="192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Posiada  uprawnienia trenera minimum I klasy do prowadzenia drużyn seniorskich w badmintonie, wydane przez Polski Związek Badmintona lub Międzynarodową Federację Badmintona</w:t>
            </w:r>
            <w:r>
              <w:rPr>
                <w:highlight w:val="yellow"/>
              </w:rPr>
              <w:t xml:space="preserve"> </w:t>
            </w:r>
          </w:p>
          <w:p w:rsidR="00883694" w:rsidRDefault="00883694">
            <w:pPr>
              <w:tabs>
                <w:tab w:val="left" w:pos="0"/>
              </w:tabs>
              <w:jc w:val="both"/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  <w:jc w:val="both"/>
            </w:pPr>
            <w:r>
              <w:t>- …………………………………. (nazwa uprawnień, nr uprawnień, data wystawienia uprawnień, podmiot nadający uprawnienia)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83694" w:rsidRDefault="00883694" w:rsidP="00883694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883694" w:rsidRDefault="00883694" w:rsidP="00883694">
      <w:pPr>
        <w:spacing w:line="360" w:lineRule="auto"/>
        <w:jc w:val="both"/>
        <w:rPr>
          <w:b/>
        </w:rPr>
      </w:pPr>
    </w:p>
    <w:p w:rsidR="00883694" w:rsidRDefault="00883694" w:rsidP="00883694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883694" w:rsidRDefault="00883694" w:rsidP="00883694">
      <w:pPr>
        <w:spacing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883694" w:rsidRDefault="00883694" w:rsidP="00883694">
      <w:pPr>
        <w:spacing w:line="360" w:lineRule="auto"/>
        <w:jc w:val="both"/>
      </w:pPr>
      <w:r>
        <w:t>Miejscowość, ……………………., dnia …………………… r.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do reprezentowania Wykonawcy</w:t>
      </w:r>
    </w:p>
    <w:p w:rsidR="00883694" w:rsidRDefault="00883694" w:rsidP="00883694"/>
    <w:p w:rsidR="00883694" w:rsidRDefault="00883694" w:rsidP="00883694">
      <w:pPr>
        <w:tabs>
          <w:tab w:val="left" w:pos="0"/>
          <w:tab w:val="left" w:pos="7371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 ZADANIE NR 5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389"/>
        <w:gridCol w:w="2553"/>
      </w:tblGrid>
      <w:tr w:rsidR="00883694" w:rsidTr="00883694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V.1.3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3694" w:rsidRDefault="00883694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883694" w:rsidTr="00883694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</w:pPr>
            <w:r>
              <w:t>Posiada wykształcenie minimum instruktora piłki ręcznej lub uprawnienia do prowadzenia drużyny w rozgrywkach II ligi piłki ręcznej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883694" w:rsidRDefault="00883694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883694" w:rsidRDefault="00883694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883694" w:rsidRDefault="00883694">
            <w:pPr>
              <w:spacing w:before="60" w:after="12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83694" w:rsidRDefault="0088369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83694" w:rsidRPr="00883694" w:rsidRDefault="00883694" w:rsidP="00883694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883694" w:rsidRDefault="00883694" w:rsidP="00883694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883694" w:rsidRDefault="00883694" w:rsidP="00883694">
      <w:pPr>
        <w:spacing w:line="360" w:lineRule="auto"/>
        <w:ind w:left="360"/>
        <w:jc w:val="both"/>
      </w:pPr>
      <w:r>
        <w:tab/>
      </w:r>
      <w:r>
        <w:tab/>
      </w:r>
      <w:r>
        <w:tab/>
      </w:r>
      <w:r>
        <w:tab/>
      </w:r>
    </w:p>
    <w:p w:rsidR="00883694" w:rsidRDefault="00883694" w:rsidP="00883694">
      <w:pPr>
        <w:spacing w:line="360" w:lineRule="auto"/>
        <w:jc w:val="both"/>
      </w:pPr>
      <w:r>
        <w:t>Miejscowość, ……………………., dnia …………………… r.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83694" w:rsidRDefault="00883694" w:rsidP="00883694">
      <w:pPr>
        <w:tabs>
          <w:tab w:val="left" w:pos="5040"/>
        </w:tabs>
        <w:ind w:left="708"/>
      </w:pPr>
      <w:r>
        <w:tab/>
        <w:t>do reprezentowania Wykonawcy</w:t>
      </w:r>
    </w:p>
    <w:p w:rsidR="00883694" w:rsidRDefault="00883694" w:rsidP="00883694"/>
    <w:p w:rsidR="00883694" w:rsidRDefault="00883694" w:rsidP="00883694">
      <w:pPr>
        <w:pStyle w:val="Zwykytekst"/>
      </w:pPr>
    </w:p>
    <w:p w:rsidR="00883694" w:rsidRDefault="00883694" w:rsidP="00883694">
      <w:bookmarkStart w:id="0" w:name="_GoBack"/>
      <w:bookmarkEnd w:id="0"/>
    </w:p>
    <w:p w:rsidR="00883694" w:rsidRDefault="00883694" w:rsidP="00883694"/>
    <w:p w:rsidR="00883694" w:rsidRDefault="00883694" w:rsidP="00883694">
      <w:pPr>
        <w:pStyle w:val="Tekstprzypisudolnego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883694" w:rsidRDefault="00883694" w:rsidP="00883694"/>
    <w:p w:rsidR="00F55B12" w:rsidRPr="00883694" w:rsidRDefault="00F55B12" w:rsidP="00883694"/>
    <w:sectPr w:rsidR="00F55B12" w:rsidRPr="008836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CB2" w:rsidRDefault="00445CB2">
      <w:r>
        <w:separator/>
      </w:r>
    </w:p>
  </w:endnote>
  <w:endnote w:type="continuationSeparator" w:id="0">
    <w:p w:rsidR="00445CB2" w:rsidRDefault="00445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2D" w:rsidRDefault="003C672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2D" w:rsidRDefault="003C672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2D" w:rsidRDefault="003C67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CB2" w:rsidRDefault="00445CB2">
      <w:r>
        <w:separator/>
      </w:r>
    </w:p>
  </w:footnote>
  <w:footnote w:type="continuationSeparator" w:id="0">
    <w:p w:rsidR="00445CB2" w:rsidRDefault="00445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2D" w:rsidRDefault="003C67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2D" w:rsidRDefault="003C67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CB2"/>
    <w:rsid w:val="002328A0"/>
    <w:rsid w:val="002A7F51"/>
    <w:rsid w:val="003C672D"/>
    <w:rsid w:val="00445CB2"/>
    <w:rsid w:val="00527F15"/>
    <w:rsid w:val="008539D0"/>
    <w:rsid w:val="00883694"/>
    <w:rsid w:val="008E4A55"/>
    <w:rsid w:val="008E66F9"/>
    <w:rsid w:val="009E4F5D"/>
    <w:rsid w:val="00B33027"/>
    <w:rsid w:val="00C303B2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6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C67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672D"/>
  </w:style>
  <w:style w:type="paragraph" w:styleId="Tekstprzypisudolnego">
    <w:name w:val="footnote text"/>
    <w:basedOn w:val="Normalny"/>
    <w:link w:val="TekstprzypisudolnegoZnak"/>
    <w:semiHidden/>
    <w:unhideWhenUsed/>
    <w:rsid w:val="00883694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83694"/>
  </w:style>
  <w:style w:type="character" w:customStyle="1" w:styleId="ZwykytekstZnak">
    <w:name w:val="Zwykły tekst Znak"/>
    <w:link w:val="Zwykytekst"/>
    <w:rsid w:val="008836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8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689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2019-05-14T11:06:00Z</dcterms:created>
  <dcterms:modified xsi:type="dcterms:W3CDTF">2019-05-14T11:06:00Z</dcterms:modified>
</cp:coreProperties>
</file>