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F6D" w:rsidRDefault="00422F6D" w:rsidP="00422F6D">
      <w:pPr>
        <w:jc w:val="right"/>
        <w:rPr>
          <w:b/>
          <w:sz w:val="24"/>
          <w:szCs w:val="24"/>
        </w:rPr>
      </w:pPr>
      <w:r>
        <w:pict>
          <v:roundrect id="_x0000_s1028" style="position:absolute;left:0;text-align:left;margin-left:0;margin-top:-9pt;width:162pt;height:1in;z-index:251659264" arcsize="10923f"/>
        </w:pict>
      </w:r>
      <w:r>
        <w:rPr>
          <w:b/>
          <w:sz w:val="24"/>
          <w:szCs w:val="24"/>
        </w:rPr>
        <w:t>Załącznik nr 4</w:t>
      </w:r>
    </w:p>
    <w:p w:rsidR="00422F6D" w:rsidRDefault="00422F6D" w:rsidP="00422F6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F6D" w:rsidRDefault="00422F6D" w:rsidP="00422F6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F6D" w:rsidRDefault="00422F6D" w:rsidP="00422F6D">
      <w:pPr>
        <w:tabs>
          <w:tab w:val="right" w:pos="9000"/>
        </w:tabs>
        <w:spacing w:line="360" w:lineRule="auto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pt;margin-top:5.9pt;width:121.65pt;height:9.15pt;z-index:251660288" stroked="f">
            <v:textbox style="mso-next-textbox:#_x0000_s1029" inset="0,0,0,0">
              <w:txbxContent>
                <w:p w:rsidR="00422F6D" w:rsidRDefault="00422F6D" w:rsidP="00422F6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422F6D" w:rsidRDefault="00422F6D" w:rsidP="00422F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F6D" w:rsidRDefault="00422F6D" w:rsidP="00422F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F6D" w:rsidRDefault="00422F6D" w:rsidP="00422F6D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422F6D" w:rsidRDefault="00422F6D" w:rsidP="00422F6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F6D" w:rsidRDefault="00422F6D" w:rsidP="00422F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22F6D" w:rsidRDefault="00422F6D" w:rsidP="00422F6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22F6D" w:rsidRDefault="00422F6D" w:rsidP="00422F6D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>
        <w:rPr>
          <w:b/>
          <w:sz w:val="24"/>
          <w:szCs w:val="24"/>
        </w:rPr>
        <w:t>Usługa organizacji startów sekcji wyczynowych AZS AGH Kraków w rozgrywkach ligowych w sezonie 2019/20 - Kc-zp.272-268/19,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zamówienia:</w:t>
      </w:r>
    </w:p>
    <w:p w:rsidR="00422F6D" w:rsidRDefault="00422F6D" w:rsidP="00422F6D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872"/>
        <w:gridCol w:w="1844"/>
        <w:gridCol w:w="2011"/>
      </w:tblGrid>
      <w:tr w:rsidR="00422F6D" w:rsidTr="00422F6D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422F6D" w:rsidRDefault="00422F6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wraz z informacjami na temat: </w:t>
            </w:r>
          </w:p>
          <w:p w:rsidR="00422F6D" w:rsidRDefault="00422F6D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zespołu lub sekcji wraz z podaniem kategorii wiekowej zespołu;</w:t>
            </w:r>
          </w:p>
          <w:p w:rsidR="00422F6D" w:rsidRDefault="00422F6D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i szczebel rozgrywek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2F6D" w:rsidRDefault="00422F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422F6D" w:rsidRDefault="00422F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422F6D" w:rsidTr="00422F6D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422F6D" w:rsidTr="00422F6D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F6D" w:rsidTr="00422F6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F6D" w:rsidTr="00422F6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F6D" w:rsidTr="00422F6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F6D" w:rsidTr="00422F6D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2F6D" w:rsidRDefault="00422F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22F6D" w:rsidRDefault="00422F6D" w:rsidP="00422F6D">
      <w:pPr>
        <w:spacing w:line="360" w:lineRule="auto"/>
        <w:jc w:val="both"/>
      </w:pPr>
    </w:p>
    <w:p w:rsidR="00422F6D" w:rsidRDefault="00422F6D" w:rsidP="00422F6D">
      <w:pPr>
        <w:spacing w:line="360" w:lineRule="auto"/>
        <w:jc w:val="both"/>
      </w:pPr>
      <w:r>
        <w:t>Miejscowość, ……………………., dnia ………………………….. r</w:t>
      </w:r>
    </w:p>
    <w:p w:rsidR="00422F6D" w:rsidRDefault="00422F6D" w:rsidP="00422F6D">
      <w:pPr>
        <w:spacing w:line="360" w:lineRule="auto"/>
        <w:jc w:val="both"/>
      </w:pPr>
    </w:p>
    <w:p w:rsidR="00422F6D" w:rsidRDefault="00422F6D" w:rsidP="00422F6D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422F6D" w:rsidRDefault="00422F6D" w:rsidP="00422F6D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F213FB" w:rsidRPr="00422F6D" w:rsidRDefault="00422F6D" w:rsidP="00422F6D">
      <w:pPr>
        <w:tabs>
          <w:tab w:val="left" w:pos="5040"/>
        </w:tabs>
        <w:ind w:left="708"/>
      </w:pPr>
      <w:r>
        <w:tab/>
        <w:t>do reprezentowania Wykonawcy</w:t>
      </w:r>
    </w:p>
    <w:sectPr w:rsidR="00F213FB" w:rsidRPr="00422F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E68" w:rsidRDefault="00555E68">
      <w:r>
        <w:separator/>
      </w:r>
    </w:p>
  </w:endnote>
  <w:endnote w:type="continuationSeparator" w:id="0">
    <w:p w:rsidR="00555E68" w:rsidRDefault="00555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2D" w:rsidRDefault="00E41E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2D" w:rsidRDefault="00E41E2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2D" w:rsidRDefault="00E41E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E68" w:rsidRDefault="00555E68">
      <w:r>
        <w:separator/>
      </w:r>
    </w:p>
  </w:footnote>
  <w:footnote w:type="continuationSeparator" w:id="0">
    <w:p w:rsidR="00555E68" w:rsidRDefault="00555E68">
      <w:r>
        <w:continuationSeparator/>
      </w:r>
    </w:p>
  </w:footnote>
  <w:footnote w:id="1">
    <w:p w:rsidR="00422F6D" w:rsidRDefault="00422F6D" w:rsidP="00422F6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>
        <w:t>5.1.2</w:t>
      </w:r>
      <w:bookmarkStart w:id="0" w:name="_GoBack"/>
      <w:bookmarkEnd w:id="0"/>
      <w:r>
        <w:t xml:space="preserve"> SIWZ</w:t>
      </w:r>
    </w:p>
    <w:p w:rsidR="00422F6D" w:rsidRDefault="00422F6D" w:rsidP="00422F6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2D" w:rsidRDefault="00E41E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E2D" w:rsidRDefault="00E41E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E68"/>
    <w:rsid w:val="00082E0F"/>
    <w:rsid w:val="00210E8E"/>
    <w:rsid w:val="00276C10"/>
    <w:rsid w:val="00422F6D"/>
    <w:rsid w:val="00555E68"/>
    <w:rsid w:val="00702A72"/>
    <w:rsid w:val="00C049BA"/>
    <w:rsid w:val="00C254C7"/>
    <w:rsid w:val="00C34B2E"/>
    <w:rsid w:val="00D11BC3"/>
    <w:rsid w:val="00DD5BF2"/>
    <w:rsid w:val="00E41E2D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F6D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41E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1E2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22F6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22F6D"/>
  </w:style>
  <w:style w:type="character" w:customStyle="1" w:styleId="ZwykytekstZnak">
    <w:name w:val="Zwykły tekst Znak"/>
    <w:link w:val="Zwykytekst"/>
    <w:rsid w:val="00422F6D"/>
    <w:rPr>
      <w:rFonts w:ascii="Courier New" w:hAnsi="Courier New" w:cs="Courier New"/>
    </w:rPr>
  </w:style>
  <w:style w:type="character" w:styleId="Odwoanieprzypisudolnego">
    <w:name w:val="footnote reference"/>
    <w:uiPriority w:val="99"/>
    <w:semiHidden/>
    <w:unhideWhenUsed/>
    <w:rsid w:val="00422F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2019-05-14T11:03:00Z</dcterms:created>
  <dcterms:modified xsi:type="dcterms:W3CDTF">2019-05-14T11:03:00Z</dcterms:modified>
</cp:coreProperties>
</file>