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59F" w:rsidRPr="002E447F" w:rsidRDefault="00B4559F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</w:p>
    <w:p w:rsidR="00B4559F" w:rsidRPr="002E447F" w:rsidRDefault="00B4559F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Powiat Rawicki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w imieniu, którego działa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Zarząd Powiatu Rawickiego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eastAsia="ar-SA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>Starostwo Powiatowe w Rawiczu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eastAsia="ar-SA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>ul. Rynek 17, 63-900 Rawicz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eastAsia="Andale Sans UI"/>
          <w:kern w:val="3"/>
          <w:sz w:val="24"/>
          <w:szCs w:val="24"/>
          <w:lang w:val="pt-BR" w:eastAsia="en-US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 xml:space="preserve">tel./fax.  </w:t>
      </w:r>
      <w:r w:rsidRPr="002E447F">
        <w:rPr>
          <w:bCs/>
          <w:kern w:val="3"/>
          <w:sz w:val="24"/>
          <w:szCs w:val="24"/>
          <w:lang w:val="pt-BR" w:eastAsia="ar-SA" w:bidi="en-US"/>
        </w:rPr>
        <w:t>(65) 546 22 11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eastAsia="Andale Sans UI"/>
          <w:kern w:val="3"/>
          <w:sz w:val="24"/>
          <w:szCs w:val="24"/>
          <w:lang w:val="pt-BR" w:eastAsia="en-US" w:bidi="en-US"/>
        </w:rPr>
      </w:pPr>
      <w:proofErr w:type="spellStart"/>
      <w:r w:rsidRPr="002E447F">
        <w:rPr>
          <w:bCs/>
          <w:kern w:val="3"/>
          <w:sz w:val="24"/>
          <w:szCs w:val="24"/>
          <w:lang w:val="de-DE" w:eastAsia="ar-SA" w:bidi="en-US"/>
        </w:rPr>
        <w:t>e-mail</w:t>
      </w:r>
      <w:proofErr w:type="spellEnd"/>
      <w:r w:rsidRPr="002E447F">
        <w:rPr>
          <w:bCs/>
          <w:kern w:val="3"/>
          <w:sz w:val="24"/>
          <w:szCs w:val="24"/>
          <w:lang w:val="de-DE" w:eastAsia="ar-SA" w:bidi="en-US"/>
        </w:rPr>
        <w:t xml:space="preserve">: </w:t>
      </w:r>
      <w:hyperlink r:id="rId7" w:history="1">
        <w:r w:rsidRPr="002E447F">
          <w:rPr>
            <w:rStyle w:val="Hipercze"/>
            <w:rFonts w:eastAsia="Andale Sans UI"/>
            <w:color w:val="auto"/>
            <w:kern w:val="3"/>
            <w:sz w:val="24"/>
            <w:szCs w:val="24"/>
            <w:u w:val="none"/>
            <w:lang w:val="de-DE" w:eastAsia="ar-SA" w:bidi="en-US"/>
          </w:rPr>
          <w:t>punktobslugi@powiatrawicki.pl</w:t>
        </w:r>
      </w:hyperlink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val="de-DE" w:eastAsia="ar-SA" w:bidi="en-US"/>
        </w:rPr>
      </w:pPr>
      <w:r w:rsidRPr="002E447F">
        <w:rPr>
          <w:bCs/>
          <w:kern w:val="3"/>
          <w:sz w:val="24"/>
          <w:szCs w:val="24"/>
          <w:lang w:val="de-DE" w:eastAsia="ar-SA" w:bidi="en-US"/>
        </w:rPr>
        <w:t>www.bip.powiatrawicki.pl</w:t>
      </w:r>
    </w:p>
    <w:p w:rsidR="00103F4B" w:rsidRPr="002E447F" w:rsidRDefault="00103F4B" w:rsidP="00103F4B">
      <w:pPr>
        <w:pStyle w:val="Nagwek"/>
        <w:rPr>
          <w:rFonts w:eastAsia="MS Mincho"/>
          <w:b/>
          <w:kern w:val="2"/>
          <w:sz w:val="24"/>
          <w:szCs w:val="24"/>
        </w:rPr>
      </w:pPr>
      <w:r w:rsidRPr="002E447F">
        <w:rPr>
          <w:b/>
          <w:sz w:val="24"/>
          <w:szCs w:val="24"/>
        </w:rPr>
        <w:t>OR.272.</w:t>
      </w:r>
      <w:r w:rsidR="002E447F" w:rsidRPr="002E447F">
        <w:rPr>
          <w:b/>
          <w:sz w:val="24"/>
          <w:szCs w:val="24"/>
        </w:rPr>
        <w:t>2.1</w:t>
      </w:r>
      <w:r w:rsidRPr="002E447F">
        <w:rPr>
          <w:b/>
          <w:sz w:val="24"/>
          <w:szCs w:val="24"/>
        </w:rPr>
        <w:t>.201</w:t>
      </w:r>
      <w:r w:rsidR="002E447F" w:rsidRPr="002E447F">
        <w:rPr>
          <w:b/>
          <w:sz w:val="24"/>
          <w:szCs w:val="24"/>
        </w:rPr>
        <w:t>9</w:t>
      </w:r>
    </w:p>
    <w:p w:rsidR="00103F4B" w:rsidRPr="002E447F" w:rsidRDefault="00103F4B" w:rsidP="002E447F">
      <w:pPr>
        <w:ind w:left="5664"/>
        <w:rPr>
          <w:sz w:val="24"/>
          <w:szCs w:val="24"/>
        </w:rPr>
      </w:pPr>
      <w:r w:rsidRPr="002E447F">
        <w:rPr>
          <w:sz w:val="24"/>
          <w:szCs w:val="24"/>
        </w:rPr>
        <w:t xml:space="preserve">Rawicz, dnia </w:t>
      </w:r>
      <w:r w:rsidR="002E447F" w:rsidRPr="002E447F">
        <w:rPr>
          <w:sz w:val="24"/>
          <w:szCs w:val="24"/>
        </w:rPr>
        <w:t>9 maja</w:t>
      </w:r>
      <w:r w:rsidRPr="002E447F">
        <w:rPr>
          <w:sz w:val="24"/>
          <w:szCs w:val="24"/>
        </w:rPr>
        <w:t xml:space="preserve"> 201</w:t>
      </w:r>
      <w:r w:rsidR="002E447F" w:rsidRPr="002E447F">
        <w:rPr>
          <w:sz w:val="24"/>
          <w:szCs w:val="24"/>
        </w:rPr>
        <w:t>9</w:t>
      </w:r>
      <w:r w:rsidRPr="002E447F">
        <w:rPr>
          <w:sz w:val="24"/>
          <w:szCs w:val="24"/>
        </w:rPr>
        <w:t xml:space="preserve"> roku</w:t>
      </w:r>
    </w:p>
    <w:p w:rsidR="00103F4B" w:rsidRPr="002E447F" w:rsidRDefault="00103F4B" w:rsidP="00103F4B">
      <w:pPr>
        <w:pStyle w:val="Tekstpodstawowy"/>
        <w:jc w:val="center"/>
        <w:rPr>
          <w:b/>
          <w:bCs/>
          <w:szCs w:val="24"/>
        </w:rPr>
      </w:pPr>
    </w:p>
    <w:p w:rsidR="00103F4B" w:rsidRPr="002E447F" w:rsidRDefault="00103F4B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7199E" w:rsidRPr="002E447F" w:rsidRDefault="0037199E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7199E" w:rsidRPr="002E447F" w:rsidRDefault="0037199E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E44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2E447F">
        <w:rPr>
          <w:b/>
          <w:spacing w:val="20"/>
          <w:sz w:val="24"/>
          <w:szCs w:val="24"/>
        </w:rPr>
        <w:t>INFORMACJA Z OTWARCIA OFERT</w:t>
      </w:r>
    </w:p>
    <w:p w:rsidR="00A80738" w:rsidRPr="002E44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37199E" w:rsidRPr="002E447F" w:rsidRDefault="0037199E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37199E" w:rsidRPr="002E447F" w:rsidRDefault="00C659E2" w:rsidP="002E447F">
      <w:pPr>
        <w:spacing w:before="120" w:after="120"/>
        <w:jc w:val="both"/>
        <w:rPr>
          <w:b/>
          <w:sz w:val="24"/>
          <w:szCs w:val="24"/>
        </w:rPr>
      </w:pPr>
      <w:r w:rsidRPr="002E447F">
        <w:rPr>
          <w:bCs/>
          <w:sz w:val="24"/>
          <w:szCs w:val="24"/>
        </w:rPr>
        <w:t xml:space="preserve">Dotyczy </w:t>
      </w:r>
      <w:r w:rsidRPr="002E447F">
        <w:rPr>
          <w:sz w:val="24"/>
          <w:szCs w:val="24"/>
        </w:rPr>
        <w:t xml:space="preserve">postępowania o udzielenie zamówienia publicznego prowadzonego w trybie </w:t>
      </w:r>
      <w:r w:rsidR="001B08A7" w:rsidRPr="002E447F">
        <w:rPr>
          <w:sz w:val="24"/>
          <w:szCs w:val="24"/>
        </w:rPr>
        <w:t>przetarg</w:t>
      </w:r>
      <w:r w:rsidR="00103F4B" w:rsidRPr="002E447F">
        <w:rPr>
          <w:sz w:val="24"/>
          <w:szCs w:val="24"/>
        </w:rPr>
        <w:t>u</w:t>
      </w:r>
      <w:r w:rsidR="001B08A7" w:rsidRPr="002E447F">
        <w:rPr>
          <w:sz w:val="24"/>
          <w:szCs w:val="24"/>
        </w:rPr>
        <w:t xml:space="preserve"> nieograniczon</w:t>
      </w:r>
      <w:r w:rsidR="00103F4B" w:rsidRPr="002E447F">
        <w:rPr>
          <w:sz w:val="24"/>
          <w:szCs w:val="24"/>
        </w:rPr>
        <w:t>ego</w:t>
      </w:r>
      <w:r w:rsidR="00C17F89" w:rsidRPr="002E447F">
        <w:rPr>
          <w:sz w:val="24"/>
          <w:szCs w:val="24"/>
        </w:rPr>
        <w:t>,</w:t>
      </w:r>
      <w:r w:rsidRPr="002E447F">
        <w:rPr>
          <w:sz w:val="24"/>
          <w:szCs w:val="24"/>
        </w:rPr>
        <w:t xml:space="preserve"> na</w:t>
      </w:r>
      <w:r w:rsidR="00103F4B" w:rsidRPr="002E447F">
        <w:rPr>
          <w:sz w:val="24"/>
          <w:szCs w:val="24"/>
        </w:rPr>
        <w:t xml:space="preserve"> zadanie pn.</w:t>
      </w:r>
      <w:r w:rsidRPr="002E447F">
        <w:rPr>
          <w:sz w:val="24"/>
          <w:szCs w:val="24"/>
        </w:rPr>
        <w:t>:</w:t>
      </w:r>
      <w:r w:rsidR="00103F4B" w:rsidRPr="002E447F">
        <w:rPr>
          <w:sz w:val="24"/>
          <w:szCs w:val="24"/>
        </w:rPr>
        <w:t xml:space="preserve"> </w:t>
      </w:r>
      <w:r w:rsidR="00B67EE0" w:rsidRPr="002E447F">
        <w:rPr>
          <w:b/>
          <w:sz w:val="24"/>
          <w:szCs w:val="24"/>
        </w:rPr>
        <w:t>"</w:t>
      </w:r>
      <w:r w:rsidR="002E447F" w:rsidRPr="002E447F">
        <w:rPr>
          <w:b/>
          <w:sz w:val="24"/>
          <w:szCs w:val="24"/>
        </w:rPr>
        <w:t xml:space="preserve">Utworzenie bazy danych obiektów topograficznych </w:t>
      </w:r>
      <w:r w:rsidR="002E447F">
        <w:rPr>
          <w:b/>
          <w:sz w:val="24"/>
          <w:szCs w:val="24"/>
        </w:rPr>
        <w:br/>
      </w:r>
      <w:r w:rsidR="002E447F" w:rsidRPr="002E447F">
        <w:rPr>
          <w:b/>
          <w:sz w:val="24"/>
          <w:szCs w:val="24"/>
        </w:rPr>
        <w:t xml:space="preserve">o szczegółowości zapewniającej tworzenie standardowych opracowań kartograficznych </w:t>
      </w:r>
      <w:r w:rsidR="002E447F">
        <w:rPr>
          <w:b/>
          <w:sz w:val="24"/>
          <w:szCs w:val="24"/>
        </w:rPr>
        <w:br/>
      </w:r>
      <w:r w:rsidR="002E447F" w:rsidRPr="002E447F">
        <w:rPr>
          <w:b/>
          <w:sz w:val="24"/>
          <w:szCs w:val="24"/>
        </w:rPr>
        <w:t xml:space="preserve">w skalach 1:500 - 1:5000 dla miasta Miejska Górka o pow. ok. 294 ha oraz dla części Gminy Jutrosin o pow. ok. 453 ha, w formacie baz danych systemu </w:t>
      </w:r>
      <w:proofErr w:type="spellStart"/>
      <w:r w:rsidR="002E447F" w:rsidRPr="002E447F">
        <w:rPr>
          <w:b/>
          <w:sz w:val="24"/>
          <w:szCs w:val="24"/>
        </w:rPr>
        <w:t>Geo</w:t>
      </w:r>
      <w:proofErr w:type="spellEnd"/>
      <w:r w:rsidR="002E447F" w:rsidRPr="002E447F">
        <w:rPr>
          <w:b/>
          <w:sz w:val="24"/>
          <w:szCs w:val="24"/>
        </w:rPr>
        <w:t>-Info Mapa</w:t>
      </w:r>
      <w:r w:rsidR="00B67EE0" w:rsidRPr="002E447F">
        <w:rPr>
          <w:b/>
          <w:sz w:val="24"/>
          <w:szCs w:val="24"/>
        </w:rPr>
        <w:t>".</w:t>
      </w:r>
    </w:p>
    <w:p w:rsidR="004C7E9B" w:rsidRPr="002E447F" w:rsidRDefault="00A80738" w:rsidP="00490DC0">
      <w:pPr>
        <w:spacing w:before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 xml:space="preserve">Zamawiający na podstawie art. 86 ust. 5 </w:t>
      </w:r>
      <w:r w:rsidR="004C7E9B" w:rsidRPr="002E447F">
        <w:rPr>
          <w:bCs/>
          <w:sz w:val="24"/>
          <w:szCs w:val="24"/>
        </w:rPr>
        <w:t xml:space="preserve">ustawy z dnia </w:t>
      </w:r>
      <w:r w:rsidR="004C7E9B" w:rsidRPr="002E447F">
        <w:rPr>
          <w:sz w:val="24"/>
          <w:szCs w:val="24"/>
        </w:rPr>
        <w:t xml:space="preserve">29 stycznia 2004 roku Prawo Zamówień Publicznych </w:t>
      </w:r>
      <w:r w:rsidR="001B08A7" w:rsidRPr="002E447F">
        <w:rPr>
          <w:sz w:val="24"/>
          <w:szCs w:val="24"/>
        </w:rPr>
        <w:t>(Dz. U. z 201</w:t>
      </w:r>
      <w:r w:rsidR="002E447F">
        <w:rPr>
          <w:sz w:val="24"/>
          <w:szCs w:val="24"/>
        </w:rPr>
        <w:t>8</w:t>
      </w:r>
      <w:r w:rsidR="001B08A7" w:rsidRPr="002E447F">
        <w:rPr>
          <w:sz w:val="24"/>
          <w:szCs w:val="24"/>
        </w:rPr>
        <w:t xml:space="preserve"> r. poz. 1</w:t>
      </w:r>
      <w:r w:rsidR="002E447F">
        <w:rPr>
          <w:sz w:val="24"/>
          <w:szCs w:val="24"/>
        </w:rPr>
        <w:t>986</w:t>
      </w:r>
      <w:r w:rsidR="001B08A7" w:rsidRPr="002E447F">
        <w:rPr>
          <w:sz w:val="24"/>
          <w:szCs w:val="24"/>
        </w:rPr>
        <w:t xml:space="preserve"> z </w:t>
      </w:r>
      <w:proofErr w:type="spellStart"/>
      <w:r w:rsidR="001B08A7" w:rsidRPr="002E447F">
        <w:rPr>
          <w:sz w:val="24"/>
          <w:szCs w:val="24"/>
        </w:rPr>
        <w:t>późn</w:t>
      </w:r>
      <w:proofErr w:type="spellEnd"/>
      <w:r w:rsidR="001B08A7" w:rsidRPr="002E447F">
        <w:rPr>
          <w:sz w:val="24"/>
          <w:szCs w:val="24"/>
        </w:rPr>
        <w:t>. zm.)</w:t>
      </w:r>
      <w:r w:rsidR="00490DC0" w:rsidRPr="002E447F">
        <w:rPr>
          <w:sz w:val="24"/>
          <w:szCs w:val="24"/>
        </w:rPr>
        <w:t xml:space="preserve"> przekazuje</w:t>
      </w:r>
      <w:r w:rsidR="00F95C33" w:rsidRPr="002E447F">
        <w:rPr>
          <w:sz w:val="24"/>
          <w:szCs w:val="24"/>
        </w:rPr>
        <w:t xml:space="preserve"> </w:t>
      </w:r>
      <w:r w:rsidR="004C7E9B" w:rsidRPr="002E447F">
        <w:rPr>
          <w:sz w:val="24"/>
          <w:szCs w:val="24"/>
        </w:rPr>
        <w:t>informacje</w:t>
      </w:r>
      <w:r w:rsidR="00035488" w:rsidRPr="002E447F">
        <w:rPr>
          <w:sz w:val="24"/>
          <w:szCs w:val="24"/>
        </w:rPr>
        <w:t xml:space="preserve"> z otwarcia ofert:</w:t>
      </w:r>
    </w:p>
    <w:p w:rsidR="00A80738" w:rsidRPr="002E447F" w:rsidRDefault="00A80738" w:rsidP="0037199E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>Ot</w:t>
      </w:r>
      <w:r w:rsidR="00FF4AB1" w:rsidRPr="002E447F">
        <w:rPr>
          <w:sz w:val="24"/>
          <w:szCs w:val="24"/>
        </w:rPr>
        <w:t xml:space="preserve">warcie ofert odbyło się w dniu </w:t>
      </w:r>
      <w:r w:rsidR="002E447F">
        <w:rPr>
          <w:sz w:val="24"/>
          <w:szCs w:val="24"/>
        </w:rPr>
        <w:t>9 maja</w:t>
      </w:r>
      <w:r w:rsidR="00103F4B" w:rsidRPr="002E447F">
        <w:rPr>
          <w:sz w:val="24"/>
          <w:szCs w:val="24"/>
        </w:rPr>
        <w:t xml:space="preserve"> </w:t>
      </w:r>
      <w:r w:rsidR="001B08A7" w:rsidRPr="002E447F">
        <w:rPr>
          <w:sz w:val="24"/>
          <w:szCs w:val="24"/>
        </w:rPr>
        <w:t>201</w:t>
      </w:r>
      <w:r w:rsidR="002E447F">
        <w:rPr>
          <w:sz w:val="24"/>
          <w:szCs w:val="24"/>
        </w:rPr>
        <w:t>9</w:t>
      </w:r>
      <w:r w:rsidR="00103F4B" w:rsidRPr="002E447F">
        <w:rPr>
          <w:sz w:val="24"/>
          <w:szCs w:val="24"/>
        </w:rPr>
        <w:t xml:space="preserve"> r.</w:t>
      </w:r>
      <w:r w:rsidR="00FF4AB1" w:rsidRPr="002E447F">
        <w:rPr>
          <w:sz w:val="24"/>
          <w:szCs w:val="24"/>
        </w:rPr>
        <w:t xml:space="preserve"> o godz. </w:t>
      </w:r>
      <w:r w:rsidR="00BB79D9" w:rsidRPr="002E447F">
        <w:rPr>
          <w:sz w:val="24"/>
          <w:szCs w:val="24"/>
        </w:rPr>
        <w:t>10</w:t>
      </w:r>
      <w:r w:rsidR="001B08A7" w:rsidRPr="002E447F">
        <w:rPr>
          <w:sz w:val="24"/>
          <w:szCs w:val="24"/>
        </w:rPr>
        <w:t>:15</w:t>
      </w:r>
      <w:r w:rsidR="00FF4AB1" w:rsidRPr="002E447F">
        <w:rPr>
          <w:sz w:val="24"/>
          <w:szCs w:val="24"/>
        </w:rPr>
        <w:t>.</w:t>
      </w:r>
    </w:p>
    <w:p w:rsidR="0037199E" w:rsidRPr="002E447F" w:rsidRDefault="0037199E" w:rsidP="0037199E">
      <w:pPr>
        <w:pStyle w:val="Akapitzlist"/>
        <w:spacing w:before="120" w:after="120"/>
        <w:ind w:left="360"/>
        <w:jc w:val="both"/>
        <w:rPr>
          <w:sz w:val="24"/>
          <w:szCs w:val="24"/>
        </w:rPr>
      </w:pPr>
    </w:p>
    <w:p w:rsidR="001A2427" w:rsidRPr="002E447F" w:rsidRDefault="001A2427" w:rsidP="001A2427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>Kwota, jaką Zamawiający zamierza przeznaczyć na sfinansowanie zamówienia wynosi:</w:t>
      </w:r>
    </w:p>
    <w:p w:rsidR="001A2427" w:rsidRDefault="002E447F" w:rsidP="001A2427">
      <w:pPr>
        <w:pStyle w:val="Akapitzlist"/>
        <w:spacing w:before="120"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108.486,00 zł brutto na Część I,</w:t>
      </w:r>
    </w:p>
    <w:p w:rsidR="002E447F" w:rsidRPr="002E447F" w:rsidRDefault="002E447F" w:rsidP="001A2427">
      <w:pPr>
        <w:pStyle w:val="Akapitzlist"/>
        <w:spacing w:before="120"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79.113,60 zł na Część II.</w:t>
      </w:r>
    </w:p>
    <w:p w:rsidR="001A2427" w:rsidRPr="002E447F" w:rsidRDefault="001A2427" w:rsidP="001A2427">
      <w:pPr>
        <w:pStyle w:val="Akapitzlist"/>
        <w:spacing w:before="120" w:after="120"/>
        <w:ind w:left="360"/>
        <w:jc w:val="both"/>
        <w:rPr>
          <w:sz w:val="24"/>
          <w:szCs w:val="24"/>
        </w:rPr>
      </w:pPr>
    </w:p>
    <w:p w:rsidR="00A80738" w:rsidRPr="002E447F" w:rsidRDefault="00C659E2" w:rsidP="005F7DF6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 xml:space="preserve">W wyznaczonym </w:t>
      </w:r>
      <w:r w:rsidR="00DB0734" w:rsidRPr="002E447F">
        <w:rPr>
          <w:sz w:val="24"/>
          <w:szCs w:val="24"/>
        </w:rPr>
        <w:t xml:space="preserve">przez Zamawiającego </w:t>
      </w:r>
      <w:r w:rsidRPr="002E447F">
        <w:rPr>
          <w:sz w:val="24"/>
          <w:szCs w:val="24"/>
        </w:rPr>
        <w:t>terminie</w:t>
      </w:r>
      <w:r w:rsidR="0037199E" w:rsidRPr="002E447F">
        <w:rPr>
          <w:sz w:val="24"/>
          <w:szCs w:val="24"/>
        </w:rPr>
        <w:t xml:space="preserve"> </w:t>
      </w:r>
      <w:r w:rsidR="00DB0734" w:rsidRPr="002E447F">
        <w:rPr>
          <w:sz w:val="24"/>
          <w:szCs w:val="24"/>
        </w:rPr>
        <w:t>wpłynęł</w:t>
      </w:r>
      <w:r w:rsidR="002E447F">
        <w:rPr>
          <w:sz w:val="24"/>
          <w:szCs w:val="24"/>
        </w:rPr>
        <w:t>o</w:t>
      </w:r>
      <w:r w:rsidR="00481C9B" w:rsidRPr="002E447F">
        <w:rPr>
          <w:sz w:val="24"/>
          <w:szCs w:val="24"/>
        </w:rPr>
        <w:t xml:space="preserve"> </w:t>
      </w:r>
      <w:r w:rsidR="002E447F">
        <w:rPr>
          <w:sz w:val="24"/>
          <w:szCs w:val="24"/>
        </w:rPr>
        <w:t>5</w:t>
      </w:r>
      <w:r w:rsidR="00481C9B" w:rsidRPr="002E447F">
        <w:rPr>
          <w:sz w:val="24"/>
          <w:szCs w:val="24"/>
        </w:rPr>
        <w:t xml:space="preserve"> </w:t>
      </w:r>
      <w:r w:rsidR="00DB0734" w:rsidRPr="002E447F">
        <w:rPr>
          <w:sz w:val="24"/>
          <w:szCs w:val="24"/>
        </w:rPr>
        <w:t>ofert</w:t>
      </w:r>
      <w:r w:rsidR="0037199E" w:rsidRPr="002E447F">
        <w:rPr>
          <w:sz w:val="24"/>
          <w:szCs w:val="24"/>
        </w:rPr>
        <w:t>,</w:t>
      </w:r>
      <w:r w:rsidR="00DB0734" w:rsidRPr="002E447F">
        <w:rPr>
          <w:sz w:val="24"/>
          <w:szCs w:val="24"/>
        </w:rPr>
        <w:t xml:space="preserve"> złożon</w:t>
      </w:r>
      <w:r w:rsidR="002E447F">
        <w:rPr>
          <w:sz w:val="24"/>
          <w:szCs w:val="24"/>
        </w:rPr>
        <w:t>ych</w:t>
      </w:r>
      <w:r w:rsidR="0037199E" w:rsidRPr="002E447F">
        <w:rPr>
          <w:sz w:val="24"/>
          <w:szCs w:val="24"/>
        </w:rPr>
        <w:t xml:space="preserve"> przez nw. Wykonawc</w:t>
      </w:r>
      <w:r w:rsidR="00B67EE0" w:rsidRPr="002E447F">
        <w:rPr>
          <w:sz w:val="24"/>
          <w:szCs w:val="24"/>
        </w:rPr>
        <w:t>ów</w:t>
      </w:r>
      <w:r w:rsidR="00A80738" w:rsidRPr="002E447F">
        <w:rPr>
          <w:sz w:val="24"/>
          <w:szCs w:val="24"/>
        </w:rPr>
        <w:t>:</w:t>
      </w:r>
    </w:p>
    <w:p w:rsidR="0037199E" w:rsidRPr="002E447F" w:rsidRDefault="0037199E" w:rsidP="00A80738">
      <w:pPr>
        <w:spacing w:before="120" w:after="120"/>
        <w:jc w:val="both"/>
        <w:rPr>
          <w:sz w:val="24"/>
          <w:szCs w:val="24"/>
        </w:rPr>
      </w:pP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417"/>
        <w:gridCol w:w="1673"/>
        <w:gridCol w:w="1275"/>
        <w:gridCol w:w="1276"/>
      </w:tblGrid>
      <w:tr w:rsidR="0069085C" w:rsidRPr="002E447F" w:rsidTr="004468CB">
        <w:tc>
          <w:tcPr>
            <w:tcW w:w="851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DC0" w:rsidRPr="004468CB" w:rsidRDefault="00490DC0" w:rsidP="0023318D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Nazwa (firma</w:t>
            </w:r>
            <w:r w:rsidR="0069085C" w:rsidRPr="004468CB">
              <w:rPr>
                <w:b/>
                <w:sz w:val="22"/>
                <w:szCs w:val="22"/>
              </w:rPr>
              <w:t>)</w:t>
            </w:r>
            <w:r w:rsidRPr="004468CB">
              <w:rPr>
                <w:b/>
                <w:sz w:val="22"/>
                <w:szCs w:val="22"/>
              </w:rPr>
              <w:t xml:space="preserve"> </w:t>
            </w:r>
          </w:p>
          <w:p w:rsidR="0069085C" w:rsidRPr="004468CB" w:rsidRDefault="00490DC0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 xml:space="preserve">i adres </w:t>
            </w:r>
            <w:r w:rsidR="0069085C" w:rsidRPr="004468CB">
              <w:rPr>
                <w:b/>
                <w:sz w:val="22"/>
                <w:szCs w:val="22"/>
              </w:rPr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67EE0" w:rsidRPr="004468CB" w:rsidRDefault="0069085C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Cena oferty</w:t>
            </w:r>
            <w:r w:rsidR="00B67EE0" w:rsidRPr="004468CB">
              <w:rPr>
                <w:b/>
                <w:sz w:val="22"/>
                <w:szCs w:val="22"/>
              </w:rPr>
              <w:t xml:space="preserve"> </w:t>
            </w:r>
            <w:r w:rsidR="004468CB" w:rsidRPr="004468CB">
              <w:rPr>
                <w:b/>
                <w:sz w:val="22"/>
                <w:szCs w:val="22"/>
              </w:rPr>
              <w:t>brutto</w:t>
            </w:r>
          </w:p>
          <w:p w:rsidR="0069085C" w:rsidRPr="004468CB" w:rsidRDefault="00B67EE0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w zł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Warunki płatności</w:t>
            </w:r>
          </w:p>
        </w:tc>
      </w:tr>
      <w:tr w:rsidR="001B08A7" w:rsidRPr="002E447F" w:rsidTr="004468CB">
        <w:tc>
          <w:tcPr>
            <w:tcW w:w="851" w:type="dxa"/>
            <w:shd w:val="clear" w:color="auto" w:fill="auto"/>
            <w:vAlign w:val="center"/>
          </w:tcPr>
          <w:p w:rsidR="001B08A7" w:rsidRPr="004468CB" w:rsidRDefault="001B08A7" w:rsidP="00A94E57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0" w:name="_Hlk526417935"/>
            <w:r w:rsidRPr="004468CB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447F" w:rsidRPr="004468CB" w:rsidRDefault="002E447F" w:rsidP="002E447F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 xml:space="preserve">GEO-SAW-GIS s.c. Mateusz Sawicki </w:t>
            </w:r>
          </w:p>
          <w:p w:rsidR="002E447F" w:rsidRPr="004468CB" w:rsidRDefault="002E447F" w:rsidP="002E447F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&amp; Rafał Siwka</w:t>
            </w:r>
          </w:p>
          <w:p w:rsidR="002E447F" w:rsidRPr="004468CB" w:rsidRDefault="002E447F" w:rsidP="002E447F">
            <w:pPr>
              <w:spacing w:after="4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468CB">
              <w:rPr>
                <w:b/>
                <w:sz w:val="22"/>
                <w:szCs w:val="22"/>
                <w:lang w:val="en-US"/>
              </w:rPr>
              <w:t>Roosevelta</w:t>
            </w:r>
            <w:proofErr w:type="spellEnd"/>
            <w:r w:rsidRPr="004468CB">
              <w:rPr>
                <w:b/>
                <w:sz w:val="22"/>
                <w:szCs w:val="22"/>
                <w:lang w:val="en-US"/>
              </w:rPr>
              <w:t xml:space="preserve"> 120 </w:t>
            </w:r>
          </w:p>
          <w:p w:rsidR="00890AA5" w:rsidRPr="004468CB" w:rsidRDefault="002E447F" w:rsidP="002E447F">
            <w:pPr>
              <w:spacing w:after="40"/>
              <w:rPr>
                <w:b/>
                <w:sz w:val="22"/>
                <w:szCs w:val="22"/>
                <w:lang w:val="en-US"/>
              </w:rPr>
            </w:pPr>
            <w:r w:rsidRPr="004468CB">
              <w:rPr>
                <w:b/>
                <w:sz w:val="22"/>
                <w:szCs w:val="22"/>
                <w:lang w:val="en-US"/>
              </w:rPr>
              <w:t>62-200 Gniezno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447F" w:rsidRPr="004468CB" w:rsidRDefault="002E447F" w:rsidP="0057009E">
            <w:pPr>
              <w:spacing w:before="120" w:after="120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>Część I</w:t>
            </w:r>
            <w:r w:rsidR="00890AA5" w:rsidRPr="004468CB">
              <w:rPr>
                <w:sz w:val="22"/>
                <w:szCs w:val="22"/>
              </w:rPr>
              <w:t xml:space="preserve"> </w:t>
            </w:r>
          </w:p>
          <w:p w:rsidR="002E447F" w:rsidRPr="004468CB" w:rsidRDefault="004468CB" w:rsidP="0057009E">
            <w:pPr>
              <w:spacing w:before="120" w:after="12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147.600,00</w:t>
            </w:r>
          </w:p>
          <w:p w:rsidR="002E447F" w:rsidRPr="004468CB" w:rsidRDefault="002E447F" w:rsidP="0057009E">
            <w:pPr>
              <w:spacing w:before="120" w:after="120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>Część II</w:t>
            </w:r>
          </w:p>
          <w:p w:rsidR="00B67EE0" w:rsidRPr="004468CB" w:rsidRDefault="004468CB" w:rsidP="0057009E">
            <w:pPr>
              <w:spacing w:before="120" w:after="12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116.850,00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DB0734" w:rsidRPr="004468CB" w:rsidRDefault="004468CB" w:rsidP="00BB79D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Zgodnie </w:t>
            </w:r>
            <w:r w:rsidRPr="004468CB">
              <w:rPr>
                <w:sz w:val="22"/>
                <w:szCs w:val="22"/>
              </w:rPr>
              <w:br/>
              <w:t xml:space="preserve">z SIWZ do </w:t>
            </w:r>
            <w:r w:rsidR="00E3129C" w:rsidRPr="004468CB">
              <w:rPr>
                <w:sz w:val="22"/>
                <w:szCs w:val="22"/>
              </w:rPr>
              <w:t xml:space="preserve"> </w:t>
            </w:r>
            <w:r w:rsidRPr="004468CB">
              <w:rPr>
                <w:sz w:val="22"/>
                <w:szCs w:val="22"/>
              </w:rPr>
              <w:t>8.11</w:t>
            </w:r>
            <w:r w:rsidR="00E3129C" w:rsidRPr="004468CB">
              <w:rPr>
                <w:sz w:val="22"/>
                <w:szCs w:val="22"/>
              </w:rPr>
              <w:t xml:space="preserve">.2019 r.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Część I </w:t>
            </w:r>
            <w:r>
              <w:rPr>
                <w:sz w:val="22"/>
                <w:szCs w:val="22"/>
              </w:rPr>
              <w:t xml:space="preserve"> </w:t>
            </w:r>
          </w:p>
          <w:p w:rsidR="004468CB" w:rsidRPr="004468CB" w:rsidRDefault="004468CB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5 lat</w:t>
            </w:r>
          </w:p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>Część II</w:t>
            </w:r>
          </w:p>
          <w:p w:rsidR="001B08A7" w:rsidRPr="004468CB" w:rsidRDefault="004468CB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5 lat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08A7" w:rsidRPr="004468CB" w:rsidRDefault="00103F4B" w:rsidP="00103F4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Określone </w:t>
            </w:r>
            <w:r w:rsidRPr="004468CB">
              <w:rPr>
                <w:sz w:val="22"/>
                <w:szCs w:val="22"/>
              </w:rPr>
              <w:br/>
              <w:t>w projekcie umowy</w:t>
            </w:r>
          </w:p>
        </w:tc>
      </w:tr>
      <w:bookmarkEnd w:id="0"/>
      <w:tr w:rsidR="004468CB" w:rsidRPr="002E447F" w:rsidTr="004468CB">
        <w:tc>
          <w:tcPr>
            <w:tcW w:w="851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proofErr w:type="spellStart"/>
            <w:r w:rsidRPr="004468CB">
              <w:rPr>
                <w:b/>
                <w:sz w:val="22"/>
                <w:szCs w:val="22"/>
              </w:rPr>
              <w:t>GeoTech</w:t>
            </w:r>
            <w:proofErr w:type="spellEnd"/>
            <w:r w:rsidRPr="004468CB">
              <w:rPr>
                <w:b/>
                <w:sz w:val="22"/>
                <w:szCs w:val="22"/>
              </w:rPr>
              <w:t xml:space="preserve"> </w:t>
            </w:r>
          </w:p>
          <w:p w:rsidR="004468CB" w:rsidRP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Michał Śliwiński</w:t>
            </w:r>
          </w:p>
          <w:p w:rsidR="004468CB" w:rsidRP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 xml:space="preserve">Kard. S. Wyszyńskiego 5/2 </w:t>
            </w:r>
          </w:p>
          <w:p w:rsidR="004468CB" w:rsidRP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41-300 Dąbrowa Górnicza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Część I </w:t>
            </w:r>
          </w:p>
          <w:p w:rsidR="004468CB" w:rsidRPr="004468CB" w:rsidRDefault="004468CB" w:rsidP="004468CB">
            <w:pPr>
              <w:spacing w:before="120" w:after="12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1</w:t>
            </w:r>
            <w:r w:rsidRPr="004468CB">
              <w:rPr>
                <w:b/>
                <w:sz w:val="22"/>
                <w:szCs w:val="22"/>
              </w:rPr>
              <w:t>69.740</w:t>
            </w:r>
            <w:r w:rsidRPr="004468CB">
              <w:rPr>
                <w:b/>
                <w:sz w:val="22"/>
                <w:szCs w:val="22"/>
              </w:rPr>
              <w:t>,00</w:t>
            </w:r>
          </w:p>
          <w:p w:rsidR="004468CB" w:rsidRPr="004468CB" w:rsidRDefault="004468CB" w:rsidP="004468CB">
            <w:pPr>
              <w:spacing w:before="120" w:after="120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>Część II</w:t>
            </w:r>
          </w:p>
          <w:p w:rsidR="004468CB" w:rsidRPr="004468CB" w:rsidRDefault="004468CB" w:rsidP="004468CB">
            <w:pPr>
              <w:spacing w:before="120" w:after="12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110.700</w:t>
            </w:r>
            <w:r w:rsidRPr="004468CB">
              <w:rPr>
                <w:b/>
                <w:sz w:val="22"/>
                <w:szCs w:val="22"/>
              </w:rPr>
              <w:t>,00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Zgodnie </w:t>
            </w:r>
            <w:r w:rsidRPr="004468CB">
              <w:rPr>
                <w:sz w:val="22"/>
                <w:szCs w:val="22"/>
              </w:rPr>
              <w:br/>
            </w:r>
            <w:r w:rsidRPr="004468CB">
              <w:rPr>
                <w:sz w:val="22"/>
                <w:szCs w:val="22"/>
              </w:rPr>
              <w:t xml:space="preserve">z SIWZ do  8.11.2019 r.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Część I </w:t>
            </w:r>
          </w:p>
          <w:p w:rsidR="004468CB" w:rsidRPr="004468CB" w:rsidRDefault="004468CB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5 lat</w:t>
            </w:r>
          </w:p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>Część II</w:t>
            </w:r>
          </w:p>
          <w:p w:rsidR="004468CB" w:rsidRPr="004468CB" w:rsidRDefault="004468CB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5 lat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Określone </w:t>
            </w:r>
            <w:r w:rsidRPr="004468CB">
              <w:rPr>
                <w:sz w:val="22"/>
                <w:szCs w:val="22"/>
              </w:rPr>
              <w:br/>
              <w:t>w projekcie umowy</w:t>
            </w:r>
          </w:p>
        </w:tc>
      </w:tr>
      <w:tr w:rsidR="004468CB" w:rsidRPr="002E447F" w:rsidTr="004468CB">
        <w:tc>
          <w:tcPr>
            <w:tcW w:w="851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INFOGEO Sp. z o. o.</w:t>
            </w:r>
          </w:p>
          <w:p w:rsidR="004468CB" w:rsidRP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 xml:space="preserve">Rzemieślnicza 3 </w:t>
            </w:r>
          </w:p>
          <w:p w:rsidR="004468CB" w:rsidRP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42-504 Będzin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Część I </w:t>
            </w:r>
          </w:p>
          <w:p w:rsidR="004468CB" w:rsidRPr="004468CB" w:rsidRDefault="004468CB" w:rsidP="004468CB">
            <w:pPr>
              <w:spacing w:before="120" w:after="12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122.139</w:t>
            </w:r>
            <w:r w:rsidRPr="004468CB">
              <w:rPr>
                <w:b/>
                <w:sz w:val="22"/>
                <w:szCs w:val="22"/>
              </w:rPr>
              <w:t>,00</w:t>
            </w:r>
          </w:p>
          <w:p w:rsidR="004468CB" w:rsidRPr="004468CB" w:rsidRDefault="004468CB" w:rsidP="004468CB">
            <w:pPr>
              <w:spacing w:before="120" w:after="120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>Część II</w:t>
            </w:r>
          </w:p>
          <w:p w:rsidR="004468CB" w:rsidRPr="004468CB" w:rsidRDefault="004468CB" w:rsidP="004468CB">
            <w:pPr>
              <w:spacing w:before="120" w:after="12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60.639</w:t>
            </w:r>
            <w:r w:rsidRPr="004468CB">
              <w:rPr>
                <w:b/>
                <w:sz w:val="22"/>
                <w:szCs w:val="22"/>
              </w:rPr>
              <w:t>,00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Zgodnie </w:t>
            </w:r>
            <w:r w:rsidRPr="004468CB">
              <w:rPr>
                <w:sz w:val="22"/>
                <w:szCs w:val="22"/>
              </w:rPr>
              <w:br/>
            </w:r>
            <w:r w:rsidRPr="004468CB">
              <w:rPr>
                <w:sz w:val="22"/>
                <w:szCs w:val="22"/>
              </w:rPr>
              <w:t xml:space="preserve">z SIWZ do  8.11.2019 r.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Część I </w:t>
            </w:r>
          </w:p>
          <w:p w:rsidR="004468CB" w:rsidRPr="004468CB" w:rsidRDefault="004468CB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5 lat</w:t>
            </w:r>
          </w:p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>Część II</w:t>
            </w:r>
          </w:p>
          <w:p w:rsidR="004468CB" w:rsidRPr="004468CB" w:rsidRDefault="004468CB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5 lat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Określone </w:t>
            </w:r>
            <w:r w:rsidRPr="004468CB">
              <w:rPr>
                <w:sz w:val="22"/>
                <w:szCs w:val="22"/>
              </w:rPr>
              <w:br/>
              <w:t>w projekcie umowy</w:t>
            </w:r>
          </w:p>
        </w:tc>
      </w:tr>
      <w:tr w:rsidR="004468CB" w:rsidRPr="002E447F" w:rsidTr="004468CB">
        <w:tc>
          <w:tcPr>
            <w:tcW w:w="851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 xml:space="preserve">ALL-MAPS </w:t>
            </w:r>
          </w:p>
          <w:p w:rsidR="004468CB" w:rsidRP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 xml:space="preserve">Aleksandra </w:t>
            </w:r>
            <w:proofErr w:type="spellStart"/>
            <w:r w:rsidRPr="004468CB">
              <w:rPr>
                <w:b/>
                <w:sz w:val="22"/>
                <w:szCs w:val="22"/>
              </w:rPr>
              <w:t>Rejowicz</w:t>
            </w:r>
            <w:proofErr w:type="spellEnd"/>
          </w:p>
          <w:p w:rsidR="004468CB" w:rsidRP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 xml:space="preserve">Kościelna 8/14 </w:t>
            </w:r>
          </w:p>
          <w:p w:rsidR="004468CB" w:rsidRP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30-034 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Część I </w:t>
            </w:r>
          </w:p>
          <w:p w:rsidR="004468CB" w:rsidRPr="004468CB" w:rsidRDefault="004468CB" w:rsidP="004468CB">
            <w:pPr>
              <w:spacing w:before="120" w:after="12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162.367,38</w:t>
            </w:r>
          </w:p>
          <w:p w:rsidR="004468CB" w:rsidRPr="004468CB" w:rsidRDefault="004468CB" w:rsidP="004468CB">
            <w:pPr>
              <w:spacing w:before="120" w:after="120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>Część II</w:t>
            </w:r>
          </w:p>
          <w:p w:rsidR="004468CB" w:rsidRPr="004468CB" w:rsidRDefault="004468CB" w:rsidP="004468CB">
            <w:pPr>
              <w:spacing w:before="120" w:after="12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183.315,51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Zgodnie </w:t>
            </w:r>
            <w:r w:rsidRPr="004468CB">
              <w:rPr>
                <w:sz w:val="22"/>
                <w:szCs w:val="22"/>
              </w:rPr>
              <w:br/>
            </w:r>
            <w:r w:rsidRPr="004468CB">
              <w:rPr>
                <w:sz w:val="22"/>
                <w:szCs w:val="22"/>
              </w:rPr>
              <w:t xml:space="preserve">z SIWZ do  8.11.2019 r.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Część I </w:t>
            </w:r>
          </w:p>
          <w:p w:rsidR="004468CB" w:rsidRPr="004468CB" w:rsidRDefault="004468CB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5 lat</w:t>
            </w:r>
          </w:p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>Część II</w:t>
            </w:r>
          </w:p>
          <w:p w:rsidR="004468CB" w:rsidRPr="004468CB" w:rsidRDefault="004468CB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5 lat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Określone </w:t>
            </w:r>
            <w:r w:rsidRPr="004468CB">
              <w:rPr>
                <w:sz w:val="22"/>
                <w:szCs w:val="22"/>
              </w:rPr>
              <w:br/>
              <w:t>w projekcie umowy</w:t>
            </w:r>
          </w:p>
        </w:tc>
      </w:tr>
      <w:tr w:rsidR="004468CB" w:rsidRPr="002E447F" w:rsidTr="004468CB">
        <w:tc>
          <w:tcPr>
            <w:tcW w:w="851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>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 xml:space="preserve">GEORANGE </w:t>
            </w:r>
          </w:p>
          <w:p w:rsidR="004468CB" w:rsidRP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Łukasz Antkiewicz</w:t>
            </w:r>
          </w:p>
          <w:p w:rsidR="004468CB" w:rsidRP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 xml:space="preserve">Błażeja 4d/13 </w:t>
            </w:r>
          </w:p>
          <w:p w:rsidR="004468CB" w:rsidRPr="004468CB" w:rsidRDefault="004468CB" w:rsidP="004468CB">
            <w:pPr>
              <w:spacing w:after="40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61-608 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Część I </w:t>
            </w:r>
          </w:p>
          <w:p w:rsidR="004468CB" w:rsidRPr="004468CB" w:rsidRDefault="004468CB" w:rsidP="004468CB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162.005,76</w:t>
            </w:r>
          </w:p>
          <w:p w:rsidR="004468CB" w:rsidRPr="004468CB" w:rsidRDefault="004468CB" w:rsidP="004468CB">
            <w:pPr>
              <w:spacing w:before="120" w:after="120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>Część II</w:t>
            </w:r>
          </w:p>
          <w:p w:rsidR="004468CB" w:rsidRPr="004468CB" w:rsidRDefault="004468CB" w:rsidP="004468CB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105.866,10</w:t>
            </w:r>
          </w:p>
        </w:tc>
        <w:tc>
          <w:tcPr>
            <w:tcW w:w="1673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Zgodnie </w:t>
            </w:r>
            <w:r w:rsidRPr="004468CB">
              <w:rPr>
                <w:sz w:val="22"/>
                <w:szCs w:val="22"/>
              </w:rPr>
              <w:br/>
            </w:r>
            <w:r w:rsidRPr="004468CB">
              <w:rPr>
                <w:sz w:val="22"/>
                <w:szCs w:val="22"/>
              </w:rPr>
              <w:t xml:space="preserve">z SIWZ do  8.11.2019 r.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Część I </w:t>
            </w:r>
          </w:p>
          <w:p w:rsidR="004468CB" w:rsidRPr="004468CB" w:rsidRDefault="004468CB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5 lat</w:t>
            </w:r>
          </w:p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>Część II</w:t>
            </w:r>
          </w:p>
          <w:p w:rsidR="004468CB" w:rsidRPr="004468CB" w:rsidRDefault="004468CB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5 lat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Określone </w:t>
            </w:r>
            <w:r w:rsidRPr="004468CB">
              <w:rPr>
                <w:sz w:val="22"/>
                <w:szCs w:val="22"/>
              </w:rPr>
              <w:br/>
              <w:t>w projekcie umowy</w:t>
            </w:r>
          </w:p>
        </w:tc>
      </w:tr>
    </w:tbl>
    <w:p w:rsidR="00C236D3" w:rsidRDefault="00C236D3" w:rsidP="00173B20">
      <w:pPr>
        <w:jc w:val="right"/>
        <w:rPr>
          <w:sz w:val="24"/>
          <w:szCs w:val="24"/>
        </w:rPr>
      </w:pPr>
    </w:p>
    <w:p w:rsidR="002E447F" w:rsidRDefault="002E447F" w:rsidP="00173B20">
      <w:pPr>
        <w:jc w:val="right"/>
        <w:rPr>
          <w:sz w:val="24"/>
          <w:szCs w:val="24"/>
        </w:rPr>
      </w:pPr>
    </w:p>
    <w:p w:rsidR="002E447F" w:rsidRPr="002E447F" w:rsidRDefault="002E447F" w:rsidP="00173B20">
      <w:pPr>
        <w:jc w:val="right"/>
        <w:rPr>
          <w:sz w:val="24"/>
          <w:szCs w:val="24"/>
        </w:rPr>
      </w:pPr>
    </w:p>
    <w:p w:rsidR="00A32ED2" w:rsidRPr="002E447F" w:rsidRDefault="00A32ED2" w:rsidP="00173B20">
      <w:pPr>
        <w:jc w:val="right"/>
        <w:rPr>
          <w:sz w:val="24"/>
          <w:szCs w:val="24"/>
        </w:rPr>
      </w:pPr>
      <w:bookmarkStart w:id="1" w:name="_GoBack"/>
      <w:bookmarkEnd w:id="1"/>
    </w:p>
    <w:p w:rsidR="00A32ED2" w:rsidRPr="002E447F" w:rsidRDefault="00481C9B" w:rsidP="00173B20">
      <w:pPr>
        <w:jc w:val="right"/>
        <w:rPr>
          <w:b/>
          <w:sz w:val="24"/>
          <w:szCs w:val="24"/>
        </w:rPr>
      </w:pPr>
      <w:r w:rsidRPr="002E447F">
        <w:rPr>
          <w:b/>
          <w:sz w:val="24"/>
          <w:szCs w:val="24"/>
        </w:rPr>
        <w:t>Starosta</w:t>
      </w:r>
    </w:p>
    <w:p w:rsidR="00481C9B" w:rsidRPr="002E447F" w:rsidRDefault="00481C9B" w:rsidP="00173B20">
      <w:pPr>
        <w:jc w:val="right"/>
        <w:rPr>
          <w:b/>
          <w:sz w:val="24"/>
          <w:szCs w:val="24"/>
        </w:rPr>
      </w:pPr>
    </w:p>
    <w:p w:rsidR="00481C9B" w:rsidRPr="002E447F" w:rsidRDefault="00481C9B" w:rsidP="00173B20">
      <w:pPr>
        <w:jc w:val="right"/>
        <w:rPr>
          <w:b/>
          <w:sz w:val="24"/>
          <w:szCs w:val="24"/>
        </w:rPr>
      </w:pPr>
      <w:r w:rsidRPr="002E447F">
        <w:rPr>
          <w:b/>
          <w:sz w:val="24"/>
          <w:szCs w:val="24"/>
        </w:rPr>
        <w:t xml:space="preserve">(-) Adam </w:t>
      </w:r>
      <w:proofErr w:type="spellStart"/>
      <w:r w:rsidRPr="002E447F">
        <w:rPr>
          <w:b/>
          <w:sz w:val="24"/>
          <w:szCs w:val="24"/>
        </w:rPr>
        <w:t>Sperzyński</w:t>
      </w:r>
      <w:proofErr w:type="spellEnd"/>
    </w:p>
    <w:sectPr w:rsidR="00481C9B" w:rsidRPr="002E447F" w:rsidSect="00B4559F">
      <w:footerReference w:type="even" r:id="rId8"/>
      <w:footerReference w:type="default" r:id="rId9"/>
      <w:footerReference w:type="first" r:id="rId10"/>
      <w:pgSz w:w="11906" w:h="16838" w:code="9"/>
      <w:pgMar w:top="142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1A6C" w:rsidRDefault="00621A6C">
      <w:r>
        <w:separator/>
      </w:r>
    </w:p>
  </w:endnote>
  <w:endnote w:type="continuationSeparator" w:id="0">
    <w:p w:rsidR="00621A6C" w:rsidRDefault="00621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A6A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071F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6B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1A6C" w:rsidRDefault="00621A6C">
      <w:r>
        <w:separator/>
      </w:r>
    </w:p>
  </w:footnote>
  <w:footnote w:type="continuationSeparator" w:id="0">
    <w:p w:rsidR="00621A6C" w:rsidRDefault="00621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0E1995"/>
    <w:multiLevelType w:val="hybridMultilevel"/>
    <w:tmpl w:val="07489F5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AB4"/>
    <w:rsid w:val="00007727"/>
    <w:rsid w:val="00017720"/>
    <w:rsid w:val="00035488"/>
    <w:rsid w:val="000D7F25"/>
    <w:rsid w:val="000E00E5"/>
    <w:rsid w:val="00103F4B"/>
    <w:rsid w:val="00173B20"/>
    <w:rsid w:val="001871E0"/>
    <w:rsid w:val="001A2427"/>
    <w:rsid w:val="001B08A7"/>
    <w:rsid w:val="001C69FF"/>
    <w:rsid w:val="00211250"/>
    <w:rsid w:val="00212558"/>
    <w:rsid w:val="0023318D"/>
    <w:rsid w:val="0025044F"/>
    <w:rsid w:val="002E447F"/>
    <w:rsid w:val="00366CD9"/>
    <w:rsid w:val="0037199E"/>
    <w:rsid w:val="003C36B1"/>
    <w:rsid w:val="003D72FD"/>
    <w:rsid w:val="00423179"/>
    <w:rsid w:val="004468CB"/>
    <w:rsid w:val="00481C9B"/>
    <w:rsid w:val="00490DC0"/>
    <w:rsid w:val="00493F8C"/>
    <w:rsid w:val="004C7E9B"/>
    <w:rsid w:val="0057009E"/>
    <w:rsid w:val="00621A6C"/>
    <w:rsid w:val="0069085C"/>
    <w:rsid w:val="006A6A68"/>
    <w:rsid w:val="006D6560"/>
    <w:rsid w:val="00767398"/>
    <w:rsid w:val="00843263"/>
    <w:rsid w:val="00861E75"/>
    <w:rsid w:val="00890AA5"/>
    <w:rsid w:val="008A0EA4"/>
    <w:rsid w:val="008F62C6"/>
    <w:rsid w:val="00915402"/>
    <w:rsid w:val="009B0AB4"/>
    <w:rsid w:val="009D19BD"/>
    <w:rsid w:val="009F189D"/>
    <w:rsid w:val="00A32ED2"/>
    <w:rsid w:val="00A43BCF"/>
    <w:rsid w:val="00A80738"/>
    <w:rsid w:val="00AB511D"/>
    <w:rsid w:val="00AC718E"/>
    <w:rsid w:val="00AF3B41"/>
    <w:rsid w:val="00B31314"/>
    <w:rsid w:val="00B4559F"/>
    <w:rsid w:val="00B67EE0"/>
    <w:rsid w:val="00BB79D9"/>
    <w:rsid w:val="00C17F89"/>
    <w:rsid w:val="00C236D3"/>
    <w:rsid w:val="00C357BB"/>
    <w:rsid w:val="00C659E2"/>
    <w:rsid w:val="00CB0802"/>
    <w:rsid w:val="00D7128F"/>
    <w:rsid w:val="00DB0734"/>
    <w:rsid w:val="00E3129C"/>
    <w:rsid w:val="00E40ECD"/>
    <w:rsid w:val="00E76BF5"/>
    <w:rsid w:val="00EA3476"/>
    <w:rsid w:val="00F5060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DECCD7"/>
  <w15:chartTrackingRefBased/>
  <w15:docId w15:val="{375FD065-5FE4-4B93-AC8A-7EE9ECB5C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455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103F4B"/>
    <w:rPr>
      <w:color w:val="0563C1"/>
      <w:u w:val="single"/>
    </w:rPr>
  </w:style>
  <w:style w:type="character" w:customStyle="1" w:styleId="NagwekZnak">
    <w:name w:val="Nagłówek Znak"/>
    <w:link w:val="Nagwek"/>
    <w:uiPriority w:val="99"/>
    <w:rsid w:val="00103F4B"/>
  </w:style>
  <w:style w:type="paragraph" w:styleId="Tekstdymka">
    <w:name w:val="Balloon Text"/>
    <w:basedOn w:val="Normalny"/>
    <w:link w:val="TekstdymkaZnak"/>
    <w:rsid w:val="00A32E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32E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719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unktobslugi@powiatrawic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iepl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94</TotalTime>
  <Pages>2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Cieplik</dc:creator>
  <cp:keywords/>
  <dc:description/>
  <cp:lastModifiedBy>Sławomir Kowalczyk</cp:lastModifiedBy>
  <cp:revision>14</cp:revision>
  <cp:lastPrinted>2019-05-09T10:02:00Z</cp:lastPrinted>
  <dcterms:created xsi:type="dcterms:W3CDTF">2018-06-08T09:16:00Z</dcterms:created>
  <dcterms:modified xsi:type="dcterms:W3CDTF">2019-05-09T10:03:00Z</dcterms:modified>
</cp:coreProperties>
</file>