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06F" w:rsidRDefault="00CE306F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pict>
          <v:roundrect id="_x0000_s1026" style="position:absolute;left:0;text-align:left;margin-left:-3.85pt;margin-top:-7.7pt;width:189pt;height:1in;z-index:251657728" arcsize="10923f" coordsize="21600,21600" filled="f" strokeweight=".25pt">
            <v:textbox style="mso-next-textbox:#_x0000_s1026" inset="1pt,1pt,1pt,1pt">
              <w:txbxContent>
                <w:p w:rsidR="00CE306F" w:rsidRDefault="00CE306F"/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rPr>
                      <w:sz w:val="12"/>
                    </w:rPr>
                  </w:pPr>
                </w:p>
                <w:p w:rsidR="00CE306F" w:rsidRDefault="00CE306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oferenta</w:t>
                  </w:r>
                </w:p>
                <w:p w:rsidR="00CE306F" w:rsidRDefault="00CE306F"/>
              </w:txbxContent>
            </v:textbox>
          </v:roundrect>
        </w:pict>
      </w:r>
      <w:r>
        <w:rPr>
          <w:rFonts w:ascii="Arial" w:hAnsi="Arial" w:cs="Arial"/>
          <w:b/>
          <w:bCs/>
        </w:rPr>
        <w:t xml:space="preserve">Załącznik nr </w:t>
      </w:r>
      <w:r w:rsidR="0098003F">
        <w:rPr>
          <w:rFonts w:ascii="Arial" w:hAnsi="Arial" w:cs="Arial"/>
          <w:b/>
          <w:bCs/>
        </w:rPr>
        <w:t>3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C70BF4" w:rsidRPr="00C70BF4">
        <w:rPr>
          <w:rFonts w:ascii="Arial" w:hAnsi="Arial" w:cs="Arial"/>
          <w:b/>
          <w:bCs/>
          <w:sz w:val="24"/>
        </w:rPr>
        <w:t>KA-2/058/2019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98003F">
      <w:pPr>
        <w:pStyle w:val="Nagwek2"/>
      </w:pPr>
      <w:r>
        <w:t xml:space="preserve">WYKAZ </w:t>
      </w:r>
      <w:r w:rsidR="00B35A1D" w:rsidRPr="0098003F">
        <w:t>USŁUG ZREALIZOWANYCH</w:t>
      </w:r>
      <w:r w:rsidR="00B35A1D">
        <w:t xml:space="preserve"> PRZEZ WYKONAWCĘ </w:t>
      </w:r>
    </w:p>
    <w:p w:rsidR="00522423" w:rsidRDefault="00522423" w:rsidP="00522423">
      <w:pPr>
        <w:pStyle w:val="Default"/>
      </w:pP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1800"/>
        <w:gridCol w:w="1260"/>
        <w:gridCol w:w="2112"/>
      </w:tblGrid>
      <w:tr w:rsidR="00DD3877" w:rsidTr="00DD38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Rodzaj, zakres, zamówienia</w:t>
            </w:r>
          </w:p>
        </w:tc>
        <w:tc>
          <w:tcPr>
            <w:tcW w:w="1800" w:type="dxa"/>
          </w:tcPr>
          <w:p w:rsidR="00DD3877" w:rsidRDefault="00522423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W</w:t>
            </w:r>
            <w:r w:rsidR="00DD3877">
              <w:rPr>
                <w:rFonts w:ascii="Arial" w:eastAsia="MS Mincho" w:hAnsi="Arial" w:cs="Arial"/>
                <w:sz w:val="24"/>
              </w:rPr>
              <w:t>artość zamówienia brutto w zł</w:t>
            </w:r>
          </w:p>
        </w:tc>
        <w:tc>
          <w:tcPr>
            <w:tcW w:w="1260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112" w:type="dxa"/>
          </w:tcPr>
          <w:p w:rsidR="00DD3877" w:rsidRDefault="00DD3877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DD3877" w:rsidTr="00DD3877">
        <w:tblPrEx>
          <w:tblCellMar>
            <w:top w:w="0" w:type="dxa"/>
            <w:bottom w:w="0" w:type="dxa"/>
          </w:tblCellMar>
        </w:tblPrEx>
        <w:trPr>
          <w:trHeight w:val="5647"/>
        </w:trPr>
        <w:tc>
          <w:tcPr>
            <w:tcW w:w="79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80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1260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112" w:type="dxa"/>
          </w:tcPr>
          <w:p w:rsidR="00DD3877" w:rsidRDefault="00DD3877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:rsidR="00CE306F" w:rsidRDefault="00CE306F">
      <w:pPr>
        <w:pStyle w:val="Zwykytekst"/>
        <w:ind w:left="4248"/>
        <w:rPr>
          <w:rFonts w:ascii="Arial" w:eastAsia="MS Mincho" w:hAnsi="Arial" w:cs="Arial"/>
        </w:rPr>
      </w:pPr>
      <w:r>
        <w:rPr>
          <w:rFonts w:eastAsia="MS Mincho"/>
        </w:rPr>
        <w:t xml:space="preserve">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CE306F" w:rsidRDefault="00CE306F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  <w:t>Podpis osoby uprawnionej do składania</w:t>
      </w:r>
    </w:p>
    <w:p w:rsidR="00CE306F" w:rsidRDefault="00CE306F">
      <w:pPr>
        <w:ind w:left="4248"/>
        <w:rPr>
          <w:sz w:val="20"/>
        </w:rPr>
      </w:pPr>
      <w:r>
        <w:rPr>
          <w:rFonts w:eastAsia="MS Mincho"/>
          <w:sz w:val="20"/>
        </w:rPr>
        <w:t xml:space="preserve">  oświadczeń woli w imieniu Oferenta</w:t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Pr="0098003F" w:rsidRDefault="00CE306F">
      <w:pPr>
        <w:jc w:val="both"/>
        <w:rPr>
          <w:rFonts w:eastAsia="MS Mincho"/>
          <w:b/>
        </w:rPr>
      </w:pPr>
      <w:bookmarkStart w:id="0" w:name="_GoBack"/>
      <w:r w:rsidRPr="0098003F">
        <w:rPr>
          <w:rFonts w:eastAsia="MS Mincho"/>
          <w:b/>
        </w:rPr>
        <w:t>Do wykazu należy załączyć dokumenty potwierdzające należyte wykonanie zamówienia (referencje, opinie  itp.)</w:t>
      </w:r>
      <w:bookmarkEnd w:id="0"/>
    </w:p>
    <w:sectPr w:rsidR="00CE306F" w:rsidRPr="009800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BF4" w:rsidRDefault="00C70BF4" w:rsidP="00C70BF4">
      <w:r>
        <w:separator/>
      </w:r>
    </w:p>
  </w:endnote>
  <w:endnote w:type="continuationSeparator" w:id="0">
    <w:p w:rsidR="00C70BF4" w:rsidRDefault="00C70BF4" w:rsidP="00C7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F4" w:rsidRDefault="00C70B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F4" w:rsidRDefault="00C70BF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F4" w:rsidRDefault="00C70B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BF4" w:rsidRDefault="00C70BF4" w:rsidP="00C70BF4">
      <w:r>
        <w:separator/>
      </w:r>
    </w:p>
  </w:footnote>
  <w:footnote w:type="continuationSeparator" w:id="0">
    <w:p w:rsidR="00C70BF4" w:rsidRDefault="00C70BF4" w:rsidP="00C70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F4" w:rsidRDefault="00C70B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F4" w:rsidRDefault="00C70B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BF4" w:rsidRDefault="00C70B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843"/>
    <w:rsid w:val="00522423"/>
    <w:rsid w:val="0098003F"/>
    <w:rsid w:val="00B35A1D"/>
    <w:rsid w:val="00BF0843"/>
    <w:rsid w:val="00C70BF4"/>
    <w:rsid w:val="00CE306F"/>
    <w:rsid w:val="00DD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70B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70BF4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2</cp:revision>
  <cp:lastPrinted>1601-01-01T00:00:00Z</cp:lastPrinted>
  <dcterms:created xsi:type="dcterms:W3CDTF">2019-04-12T11:45:00Z</dcterms:created>
  <dcterms:modified xsi:type="dcterms:W3CDTF">2019-04-12T11:45:00Z</dcterms:modified>
</cp:coreProperties>
</file>