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95B" w:rsidRPr="0048195B" w:rsidRDefault="0048195B">
      <w:pPr>
        <w:rPr>
          <w:b/>
          <w:bCs/>
          <w:sz w:val="24"/>
        </w:rPr>
      </w:pPr>
      <w:r w:rsidRPr="0048195B">
        <w:rPr>
          <w:b/>
          <w:bCs/>
          <w:sz w:val="24"/>
        </w:rPr>
        <w:t>Politechnika Rzeszowska</w:t>
      </w:r>
    </w:p>
    <w:p w:rsidR="006D4AB3" w:rsidRDefault="0048195B">
      <w:pPr>
        <w:rPr>
          <w:b/>
          <w:bCs/>
          <w:sz w:val="24"/>
        </w:rPr>
      </w:pPr>
      <w:r w:rsidRPr="0048195B">
        <w:rPr>
          <w:b/>
          <w:bCs/>
          <w:sz w:val="24"/>
        </w:rPr>
        <w:t>Dział Logistyki i Zamówień Publicznych</w:t>
      </w:r>
    </w:p>
    <w:p w:rsidR="006D4AB3" w:rsidRDefault="0048195B">
      <w:pPr>
        <w:rPr>
          <w:b/>
          <w:bCs/>
          <w:sz w:val="24"/>
        </w:rPr>
      </w:pPr>
      <w:r w:rsidRPr="0048195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8195B">
        <w:rPr>
          <w:b/>
          <w:bCs/>
          <w:sz w:val="24"/>
        </w:rPr>
        <w:t>12</w:t>
      </w:r>
    </w:p>
    <w:p w:rsidR="006D4AB3" w:rsidRDefault="0048195B">
      <w:pPr>
        <w:rPr>
          <w:b/>
          <w:bCs/>
          <w:sz w:val="24"/>
        </w:rPr>
      </w:pPr>
      <w:r w:rsidRPr="0048195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8195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195B" w:rsidRPr="0048195B">
        <w:rPr>
          <w:b/>
          <w:bCs/>
          <w:sz w:val="24"/>
        </w:rPr>
        <w:t>NA/P/104/2016/9</w:t>
      </w:r>
      <w:r>
        <w:rPr>
          <w:sz w:val="24"/>
        </w:rPr>
        <w:tab/>
        <w:t xml:space="preserve"> </w:t>
      </w:r>
      <w:r w:rsidR="0048195B" w:rsidRPr="0048195B">
        <w:rPr>
          <w:sz w:val="24"/>
        </w:rPr>
        <w:t>Rzeszów</w:t>
      </w:r>
      <w:r>
        <w:rPr>
          <w:sz w:val="24"/>
        </w:rPr>
        <w:t xml:space="preserve"> dnia: </w:t>
      </w:r>
      <w:r w:rsidR="0048195B" w:rsidRPr="0048195B">
        <w:rPr>
          <w:sz w:val="24"/>
        </w:rPr>
        <w:t>2016-04-14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2323E9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500728" w:rsidRDefault="006D4AB3" w:rsidP="0050072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00728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8195B" w:rsidRPr="00500728">
        <w:rPr>
          <w:sz w:val="24"/>
          <w:szCs w:val="24"/>
        </w:rPr>
        <w:t>(Dz. U. z 2015 r. poz. 2164)</w:t>
      </w:r>
      <w:r w:rsidRPr="00500728">
        <w:rPr>
          <w:sz w:val="24"/>
          <w:szCs w:val="24"/>
        </w:rPr>
        <w:t xml:space="preserve"> w trybie </w:t>
      </w:r>
      <w:r w:rsidR="0048195B" w:rsidRPr="00500728">
        <w:rPr>
          <w:b/>
          <w:sz w:val="24"/>
          <w:szCs w:val="24"/>
        </w:rPr>
        <w:t>przetarg</w:t>
      </w:r>
      <w:r w:rsidR="002323E9" w:rsidRPr="00500728">
        <w:rPr>
          <w:b/>
          <w:sz w:val="24"/>
          <w:szCs w:val="24"/>
        </w:rPr>
        <w:t>u</w:t>
      </w:r>
      <w:r w:rsidR="0048195B" w:rsidRPr="00500728">
        <w:rPr>
          <w:b/>
          <w:sz w:val="24"/>
          <w:szCs w:val="24"/>
        </w:rPr>
        <w:t xml:space="preserve"> nieograniczon</w:t>
      </w:r>
      <w:r w:rsidR="002323E9" w:rsidRPr="00500728">
        <w:rPr>
          <w:b/>
          <w:sz w:val="24"/>
          <w:szCs w:val="24"/>
        </w:rPr>
        <w:t>ego</w:t>
      </w:r>
      <w:r w:rsidRPr="00500728">
        <w:rPr>
          <w:sz w:val="24"/>
          <w:szCs w:val="24"/>
        </w:rPr>
        <w:t>, na:</w:t>
      </w:r>
      <w:r w:rsidR="002323E9" w:rsidRPr="00500728">
        <w:rPr>
          <w:sz w:val="24"/>
          <w:szCs w:val="24"/>
        </w:rPr>
        <w:t xml:space="preserve"> </w:t>
      </w:r>
      <w:r w:rsidR="0048195B" w:rsidRPr="00500728">
        <w:rPr>
          <w:b/>
          <w:sz w:val="24"/>
          <w:szCs w:val="24"/>
        </w:rPr>
        <w:t>Kompleksową organizację imprezy masowej plenerowej połączonej z pokazami lotniczymi pn. II Podkarpackie Pokazy Lotnicze Politechnika Rzeszowska i Przyjaciele Rzeszów-Jasionka 2016.</w:t>
      </w:r>
      <w:r w:rsidRPr="00500728">
        <w:rPr>
          <w:sz w:val="24"/>
          <w:szCs w:val="24"/>
        </w:rPr>
        <w:t>,</w:t>
      </w:r>
    </w:p>
    <w:p w:rsidR="006D4AB3" w:rsidRPr="00500728" w:rsidRDefault="006D4AB3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sz w:val="24"/>
          <w:szCs w:val="24"/>
        </w:rPr>
        <w:t>Treść wspomnianej prośby jest następująca :</w:t>
      </w:r>
    </w:p>
    <w:p w:rsidR="0048195B" w:rsidRPr="00500728" w:rsidRDefault="0048195B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1.</w:t>
      </w:r>
      <w:r w:rsidRPr="00500728">
        <w:rPr>
          <w:sz w:val="24"/>
          <w:szCs w:val="24"/>
        </w:rPr>
        <w:tab/>
        <w:t>Proszę o podanie wysokości honorariów zespołów oraz prowadzącego  w celu ustalenia opłaty ZAiKS.</w:t>
      </w:r>
    </w:p>
    <w:p w:rsidR="005E2C60" w:rsidRPr="00500728" w:rsidRDefault="002323E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Odp.</w:t>
      </w:r>
      <w:r w:rsidRPr="00500728">
        <w:rPr>
          <w:sz w:val="24"/>
          <w:szCs w:val="24"/>
        </w:rPr>
        <w:t xml:space="preserve"> Wynagrodzenie dla zespołów od których będzie uiszczana opłata ZAiKS</w:t>
      </w:r>
      <w:r w:rsidR="005E2C60" w:rsidRPr="00500728">
        <w:rPr>
          <w:sz w:val="24"/>
          <w:szCs w:val="24"/>
        </w:rPr>
        <w:t xml:space="preserve">, czyli </w:t>
      </w:r>
      <w:r w:rsidRPr="00500728">
        <w:rPr>
          <w:sz w:val="24"/>
          <w:szCs w:val="24"/>
        </w:rPr>
        <w:t xml:space="preserve"> </w:t>
      </w:r>
      <w:r w:rsidR="005E2C60" w:rsidRPr="00500728">
        <w:rPr>
          <w:sz w:val="24"/>
          <w:szCs w:val="24"/>
        </w:rPr>
        <w:t>KAYA  i Zalewski wynosi 44 000.00 zł netto.</w:t>
      </w:r>
      <w:r w:rsidR="008A5402">
        <w:rPr>
          <w:sz w:val="24"/>
          <w:szCs w:val="24"/>
        </w:rPr>
        <w:t xml:space="preserve"> Opłaty </w:t>
      </w:r>
      <w:r w:rsidR="008A5402" w:rsidRPr="00500728">
        <w:rPr>
          <w:sz w:val="24"/>
          <w:szCs w:val="24"/>
        </w:rPr>
        <w:t>ZAiKS</w:t>
      </w:r>
      <w:r w:rsidR="008A5402">
        <w:rPr>
          <w:sz w:val="24"/>
          <w:szCs w:val="24"/>
        </w:rPr>
        <w:t xml:space="preserve"> od prowadzącego nie odprowadza się.</w:t>
      </w:r>
    </w:p>
    <w:p w:rsidR="0048195B" w:rsidRPr="00500728" w:rsidRDefault="0048195B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2.</w:t>
      </w:r>
      <w:r w:rsidRPr="00500728">
        <w:rPr>
          <w:sz w:val="24"/>
          <w:szCs w:val="24"/>
        </w:rPr>
        <w:tab/>
        <w:t>Czy hale namiotowe z podłogą czy bez.</w:t>
      </w:r>
    </w:p>
    <w:p w:rsidR="002323E9" w:rsidRPr="00500728" w:rsidRDefault="002323E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Odp.</w:t>
      </w:r>
      <w:r w:rsidRPr="00500728">
        <w:rPr>
          <w:sz w:val="24"/>
          <w:szCs w:val="24"/>
        </w:rPr>
        <w:t xml:space="preserve"> Zamawiający wymaga namiotów bez podłóg.</w:t>
      </w:r>
    </w:p>
    <w:p w:rsidR="0048195B" w:rsidRPr="00500728" w:rsidRDefault="0048195B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3.</w:t>
      </w:r>
      <w:r w:rsidRPr="00500728">
        <w:rPr>
          <w:sz w:val="24"/>
          <w:szCs w:val="24"/>
        </w:rPr>
        <w:tab/>
        <w:t>W jakich godzinach przewidziane są próby zespołów.</w:t>
      </w:r>
    </w:p>
    <w:p w:rsidR="002323E9" w:rsidRPr="00500728" w:rsidRDefault="002323E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Odp.</w:t>
      </w:r>
      <w:r w:rsidRPr="00500728">
        <w:rPr>
          <w:sz w:val="24"/>
          <w:szCs w:val="24"/>
        </w:rPr>
        <w:t xml:space="preserve"> Przewidziana jest tylko próba zespołu KAYA  i Za</w:t>
      </w:r>
      <w:r w:rsidR="005E2C60" w:rsidRPr="00500728">
        <w:rPr>
          <w:sz w:val="24"/>
          <w:szCs w:val="24"/>
        </w:rPr>
        <w:t xml:space="preserve">lewski, zgodnie z zapisami w </w:t>
      </w:r>
      <w:proofErr w:type="spellStart"/>
      <w:r w:rsidR="005E2C60" w:rsidRPr="00500728">
        <w:rPr>
          <w:sz w:val="24"/>
          <w:szCs w:val="24"/>
        </w:rPr>
        <w:t>ri</w:t>
      </w:r>
      <w:r w:rsidRPr="00500728">
        <w:rPr>
          <w:sz w:val="24"/>
          <w:szCs w:val="24"/>
        </w:rPr>
        <w:t>derach</w:t>
      </w:r>
      <w:proofErr w:type="spellEnd"/>
      <w:r w:rsidRPr="00500728">
        <w:rPr>
          <w:sz w:val="24"/>
          <w:szCs w:val="24"/>
        </w:rPr>
        <w:t>.</w:t>
      </w:r>
    </w:p>
    <w:p w:rsidR="006D4AB3" w:rsidRPr="00500728" w:rsidRDefault="0048195B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4.</w:t>
      </w:r>
      <w:r w:rsidRPr="00500728">
        <w:rPr>
          <w:sz w:val="24"/>
          <w:szCs w:val="24"/>
        </w:rPr>
        <w:tab/>
        <w:t>Proszę o podanie liczebności wykonawców w celu prawidłowego przygotowania garderób oraz ich wymagań cateringowych</w:t>
      </w:r>
    </w:p>
    <w:p w:rsidR="002323E9" w:rsidRPr="00500728" w:rsidRDefault="002323E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Odp.</w:t>
      </w:r>
      <w:r w:rsidRPr="00500728">
        <w:rPr>
          <w:sz w:val="24"/>
          <w:szCs w:val="24"/>
        </w:rPr>
        <w:t xml:space="preserve"> Garderoba wymagana jest tylko przy zespole KAYA  i Zalewski.</w:t>
      </w:r>
    </w:p>
    <w:p w:rsidR="002B6F79" w:rsidRPr="00500728" w:rsidRDefault="002B6F7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5.</w:t>
      </w:r>
      <w:r w:rsidRPr="00500728">
        <w:rPr>
          <w:sz w:val="24"/>
          <w:szCs w:val="24"/>
        </w:rPr>
        <w:t xml:space="preserve"> Pytanie dotyczy punktu 6.2 podpunktu 1, brzmiącego: </w:t>
      </w:r>
    </w:p>
    <w:p w:rsidR="002B6F79" w:rsidRPr="00500728" w:rsidRDefault="002B6F79" w:rsidP="00500728">
      <w:pPr>
        <w:pStyle w:val="Tekstpodstawowywcity3"/>
        <w:spacing w:after="120"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>Wiedza i doświadczenie</w:t>
      </w:r>
    </w:p>
    <w:p w:rsidR="002B6F79" w:rsidRPr="00500728" w:rsidRDefault="002B6F79" w:rsidP="00500728">
      <w:pPr>
        <w:pStyle w:val="Tekstpodstawowywcity3"/>
        <w:spacing w:after="120"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 xml:space="preserve">O udzielenie zamówienia mogą ubiegać się Wykonawcy, którzy spełniaj warunki, dotyczące posiadania wiedzy i doświadczenia. </w:t>
      </w:r>
    </w:p>
    <w:p w:rsidR="002B6F79" w:rsidRPr="00500728" w:rsidRDefault="002B6F79" w:rsidP="00500728">
      <w:pPr>
        <w:pStyle w:val="Tekstpodstawowywcity3"/>
        <w:spacing w:after="120"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 xml:space="preserve">Wykonawca spełnia warunek, jeżeli w okresie ostatnich trzech lat przed upływem terminu składania ofert, a jeżeli okres prowadzenia działalności jest krótszy - w tym okresie, wykonał min. 1 usługę polegającą na kompleksowej organizacji i przeprowadzeniu imprezy masowej dla uczestników imprezy w liczbie min 25 000 osób, o charakterze </w:t>
      </w:r>
      <w:proofErr w:type="spellStart"/>
      <w:r w:rsidRPr="00500728">
        <w:rPr>
          <w:sz w:val="24"/>
          <w:szCs w:val="24"/>
        </w:rPr>
        <w:t>artystyczno</w:t>
      </w:r>
      <w:proofErr w:type="spellEnd"/>
      <w:r w:rsidRPr="00500728">
        <w:rPr>
          <w:sz w:val="24"/>
          <w:szCs w:val="24"/>
        </w:rPr>
        <w:t xml:space="preserve"> - rozrywkowym, z nagłośnieniem i sceną, o wartości minimum 340 000 zł brutto (przez </w:t>
      </w:r>
      <w:r w:rsidRPr="00500728">
        <w:rPr>
          <w:sz w:val="24"/>
          <w:szCs w:val="24"/>
        </w:rPr>
        <w:lastRenderedPageBreak/>
        <w:t>wartość brutto usługi należy rozumieć wysokość honorarium uzyskanego przez Wykonawcę za wykonanie tej usługi).</w:t>
      </w:r>
    </w:p>
    <w:p w:rsidR="002B6F79" w:rsidRPr="00500728" w:rsidRDefault="002B6F79" w:rsidP="00500728">
      <w:pPr>
        <w:pStyle w:val="Tekstpodstawowywcity3"/>
        <w:spacing w:after="120"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>W ciągu ostatnich 3 lat współorganizowaliśmy kilka imprez masowych przekraczających frekwencję 25 000 osób podczas których odpowiadaliśmy za budżet który w zależności od imprezy oscylował w kwotach 500 000 - 600 000 zł brutto. Jednakże nie przyjęliśmy zlecenia od firmy bądź instytucji zewnętrznej. Wynika to ze specyfiki Naszej działalności gdyż często pozyskujemy sponsorów i współorganizujemy imprezy z Naszymi Partnerami - potencjalnymi Zleceniodawcami. Podczas tych imprez zajmujemy się kompleksową organizacją.</w:t>
      </w:r>
    </w:p>
    <w:p w:rsidR="002323E9" w:rsidRPr="00500728" w:rsidRDefault="002B6F7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sz w:val="24"/>
          <w:szCs w:val="24"/>
        </w:rPr>
        <w:t>Proszę o odstępstwo jeśli chodzi o dokładne brzmienie tego punktu ponieważ Nasza firma ma inny model biznesowy i działa zwykle na zasadzie współorganizacji przy produkcji imprez masowych często operując znacznie większym budżetem niż w przypadku kwoty minimalnej ujętej jako wymóg dopuszczenia w tym przetargu.</w:t>
      </w:r>
    </w:p>
    <w:p w:rsidR="002B6F79" w:rsidRPr="00500728" w:rsidRDefault="002B6F79" w:rsidP="00500728">
      <w:pPr>
        <w:pStyle w:val="Tekstpodstawowywcity3"/>
        <w:spacing w:after="120" w:line="276" w:lineRule="auto"/>
        <w:ind w:firstLine="0"/>
        <w:rPr>
          <w:sz w:val="24"/>
          <w:szCs w:val="24"/>
        </w:rPr>
      </w:pPr>
      <w:r w:rsidRPr="00500728">
        <w:rPr>
          <w:b/>
          <w:sz w:val="24"/>
          <w:szCs w:val="24"/>
        </w:rPr>
        <w:t>Odp.</w:t>
      </w:r>
      <w:r w:rsidRPr="00500728">
        <w:rPr>
          <w:sz w:val="24"/>
          <w:szCs w:val="24"/>
        </w:rPr>
        <w:t xml:space="preserve"> </w:t>
      </w:r>
      <w:r w:rsidR="005E2C60" w:rsidRPr="00500728">
        <w:rPr>
          <w:sz w:val="24"/>
          <w:szCs w:val="24"/>
        </w:rPr>
        <w:t xml:space="preserve">Zamawiający zmienia zapis </w:t>
      </w:r>
      <w:r w:rsidR="0015514E" w:rsidRPr="00500728">
        <w:rPr>
          <w:sz w:val="24"/>
          <w:szCs w:val="24"/>
        </w:rPr>
        <w:t>dotyczący</w:t>
      </w:r>
      <w:r w:rsidR="005E2C60" w:rsidRPr="00500728">
        <w:rPr>
          <w:sz w:val="24"/>
          <w:szCs w:val="24"/>
        </w:rPr>
        <w:t xml:space="preserve"> </w:t>
      </w:r>
      <w:r w:rsidR="0015514E" w:rsidRPr="00500728">
        <w:rPr>
          <w:sz w:val="24"/>
          <w:szCs w:val="24"/>
        </w:rPr>
        <w:t xml:space="preserve">warunku </w:t>
      </w:r>
      <w:r w:rsidR="005E2C60" w:rsidRPr="00500728">
        <w:rPr>
          <w:sz w:val="24"/>
          <w:szCs w:val="24"/>
        </w:rPr>
        <w:t>wiedzy</w:t>
      </w:r>
      <w:r w:rsidR="0015514E" w:rsidRPr="00500728">
        <w:rPr>
          <w:sz w:val="24"/>
          <w:szCs w:val="24"/>
        </w:rPr>
        <w:t xml:space="preserve"> i doświadczenia</w:t>
      </w:r>
      <w:r w:rsidR="00500728" w:rsidRPr="00500728">
        <w:rPr>
          <w:sz w:val="24"/>
          <w:szCs w:val="24"/>
        </w:rPr>
        <w:t xml:space="preserve"> i otrzymuje on brzmienie</w:t>
      </w:r>
      <w:r w:rsidR="0015514E" w:rsidRPr="00500728">
        <w:rPr>
          <w:sz w:val="24"/>
          <w:szCs w:val="24"/>
        </w:rPr>
        <w:t>:</w:t>
      </w:r>
    </w:p>
    <w:p w:rsidR="0015514E" w:rsidRPr="00500728" w:rsidRDefault="0015514E" w:rsidP="00500728">
      <w:pPr>
        <w:pStyle w:val="Tekstpodstawowywcity3"/>
        <w:spacing w:after="120"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 xml:space="preserve">Wykonawca spełnia warunek, jeżeli w okresie ostatnich trzech lat przed upływem terminu składania ofert, a jeżeli okres prowadzenia działalności jest krótszy - w tym okresie, </w:t>
      </w:r>
      <w:r w:rsidRPr="00500728">
        <w:rPr>
          <w:sz w:val="24"/>
          <w:szCs w:val="24"/>
          <w:u w:val="single"/>
        </w:rPr>
        <w:t>był organizatorem lub współorganizatorem</w:t>
      </w:r>
      <w:r w:rsidRPr="00500728">
        <w:rPr>
          <w:sz w:val="24"/>
          <w:szCs w:val="24"/>
        </w:rPr>
        <w:t xml:space="preserve"> min. 1 usługi polegającą na kompleksowej organizacji i przeprowadzeniu imprezy masowej dla uczestników imprezy w liczbie min 25 000 osób, o charakterze </w:t>
      </w:r>
      <w:proofErr w:type="spellStart"/>
      <w:r w:rsidRPr="00500728">
        <w:rPr>
          <w:sz w:val="24"/>
          <w:szCs w:val="24"/>
        </w:rPr>
        <w:t>artystyczno</w:t>
      </w:r>
      <w:proofErr w:type="spellEnd"/>
      <w:r w:rsidRPr="00500728">
        <w:rPr>
          <w:sz w:val="24"/>
          <w:szCs w:val="24"/>
        </w:rPr>
        <w:t xml:space="preserve"> - rozrywkowym, z nagłośnieniem i sceną, o wartości minimum 340 000 zł brutto (przez wartość brutto usługi należy rozumieć wysokość honorarium uzyskanego przez Wykonawcę za wykonanie tej usługi).</w:t>
      </w:r>
    </w:p>
    <w:p w:rsidR="00500728" w:rsidRDefault="00500728" w:rsidP="00500728">
      <w:pPr>
        <w:pStyle w:val="Tekstpodstawowy"/>
        <w:spacing w:line="276" w:lineRule="auto"/>
        <w:rPr>
          <w:sz w:val="24"/>
          <w:szCs w:val="24"/>
        </w:rPr>
      </w:pPr>
    </w:p>
    <w:p w:rsidR="00500728" w:rsidRPr="00500728" w:rsidRDefault="00500728" w:rsidP="00500728">
      <w:pPr>
        <w:pStyle w:val="Tekstpodstawowy"/>
        <w:spacing w:line="276" w:lineRule="auto"/>
        <w:rPr>
          <w:sz w:val="24"/>
          <w:szCs w:val="24"/>
        </w:rPr>
      </w:pPr>
      <w:r w:rsidRPr="00500728">
        <w:rPr>
          <w:sz w:val="24"/>
          <w:szCs w:val="24"/>
        </w:rPr>
        <w:t xml:space="preserve">Zamawiający zmienia też zapisy punktu </w:t>
      </w:r>
      <w:r w:rsidRPr="00500728">
        <w:rPr>
          <w:b/>
          <w:sz w:val="24"/>
          <w:szCs w:val="24"/>
        </w:rPr>
        <w:t>14.2 SIWZ</w:t>
      </w:r>
      <w:r w:rsidRPr="00500728">
        <w:rPr>
          <w:sz w:val="24"/>
          <w:szCs w:val="24"/>
        </w:rPr>
        <w:t xml:space="preserve">  i otrzymuje on brzmienie: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7796"/>
      </w:tblGrid>
      <w:tr w:rsidR="00500728" w:rsidRPr="00500728" w:rsidTr="00E1210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500728">
            <w:pPr>
              <w:spacing w:before="60"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b/>
                <w:sz w:val="24"/>
                <w:szCs w:val="24"/>
              </w:rPr>
              <w:t>Nr kryterium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500728">
            <w:pPr>
              <w:spacing w:before="60"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b/>
                <w:sz w:val="24"/>
                <w:szCs w:val="24"/>
              </w:rPr>
              <w:t>Wzór</w:t>
            </w:r>
          </w:p>
        </w:tc>
      </w:tr>
      <w:tr w:rsidR="00500728" w:rsidRPr="00500728" w:rsidTr="00E1210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E12105">
            <w:pPr>
              <w:spacing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E12105">
            <w:pPr>
              <w:pStyle w:val="Tekstpodstawowy"/>
              <w:spacing w:line="276" w:lineRule="auto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Cena (koszt)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Liczba punktów = ( </w:t>
            </w:r>
            <w:proofErr w:type="spellStart"/>
            <w:r w:rsidRPr="00500728">
              <w:rPr>
                <w:sz w:val="24"/>
                <w:szCs w:val="24"/>
              </w:rPr>
              <w:t>Cmin</w:t>
            </w:r>
            <w:proofErr w:type="spellEnd"/>
            <w:r w:rsidRPr="00500728">
              <w:rPr>
                <w:sz w:val="24"/>
                <w:szCs w:val="24"/>
              </w:rPr>
              <w:t>/</w:t>
            </w:r>
            <w:proofErr w:type="spellStart"/>
            <w:r w:rsidRPr="00500728">
              <w:rPr>
                <w:sz w:val="24"/>
                <w:szCs w:val="24"/>
              </w:rPr>
              <w:t>Cof</w:t>
            </w:r>
            <w:proofErr w:type="spellEnd"/>
            <w:r w:rsidRPr="00500728">
              <w:rPr>
                <w:sz w:val="24"/>
                <w:szCs w:val="24"/>
              </w:rPr>
              <w:t xml:space="preserve"> ) * 100 * waga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gdzie: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 - </w:t>
            </w:r>
            <w:proofErr w:type="spellStart"/>
            <w:r w:rsidRPr="00500728">
              <w:rPr>
                <w:sz w:val="24"/>
                <w:szCs w:val="24"/>
              </w:rPr>
              <w:t>Cmin</w:t>
            </w:r>
            <w:proofErr w:type="spellEnd"/>
            <w:r w:rsidRPr="00500728">
              <w:rPr>
                <w:sz w:val="24"/>
                <w:szCs w:val="24"/>
              </w:rPr>
              <w:t xml:space="preserve"> - najniższa cena spośród wszystkich ofert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 - </w:t>
            </w:r>
            <w:proofErr w:type="spellStart"/>
            <w:r w:rsidRPr="00500728">
              <w:rPr>
                <w:sz w:val="24"/>
                <w:szCs w:val="24"/>
              </w:rPr>
              <w:t>Cof</w:t>
            </w:r>
            <w:proofErr w:type="spellEnd"/>
            <w:r w:rsidRPr="00500728">
              <w:rPr>
                <w:sz w:val="24"/>
                <w:szCs w:val="24"/>
              </w:rPr>
              <w:t xml:space="preserve"> -  cena podana w ofercie</w:t>
            </w:r>
          </w:p>
        </w:tc>
      </w:tr>
      <w:tr w:rsidR="00500728" w:rsidRPr="00500728" w:rsidTr="00E1210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E12105">
            <w:pPr>
              <w:spacing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28" w:rsidRPr="00500728" w:rsidRDefault="00500728" w:rsidP="00E12105">
            <w:pPr>
              <w:pStyle w:val="Tekstpodstawowy"/>
              <w:spacing w:line="276" w:lineRule="auto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Doświadczenie Wykonawcy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Liczba punktów = D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D wg indywidualnej oceny każdego członka Komisji w skali od 0 do 10.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 gdzie: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 - D - Doświadczenie Wykonawcy </w:t>
            </w:r>
            <w:r w:rsidRPr="00500728">
              <w:rPr>
                <w:sz w:val="24"/>
                <w:szCs w:val="24"/>
                <w:u w:val="single"/>
              </w:rPr>
              <w:t>w organizacji lub współorganizacji</w:t>
            </w:r>
            <w:r w:rsidRPr="00500728">
              <w:rPr>
                <w:sz w:val="24"/>
                <w:szCs w:val="24"/>
              </w:rPr>
              <w:t xml:space="preserve"> imprez masowych o charakterze plenerowym, o liczbie uczestników min. 25 000,00 osób.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 xml:space="preserve">Za każdą zrealizowaną w okresie ostatnich 3 lat imprezę plenerową masową o </w:t>
            </w:r>
            <w:r w:rsidRPr="00500728">
              <w:rPr>
                <w:sz w:val="24"/>
                <w:szCs w:val="24"/>
              </w:rPr>
              <w:lastRenderedPageBreak/>
              <w:t>liczbie uczestników min. 25 000 osób - Wykonawca otrzyma punkty jak poniżej: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- 1 zrealizowana usługa - 0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- 2 zrealizowane usługi - 2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- 3 zrealizowane usługi - 4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- 4 zrealizowane usługi - 6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- 5 zrealizowanych usług - 8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- 6 i więcej zrealizowanych usług - 10 pkt.</w:t>
            </w:r>
          </w:p>
          <w:p w:rsidR="00500728" w:rsidRPr="00500728" w:rsidRDefault="00500728" w:rsidP="00E12105">
            <w:pPr>
              <w:spacing w:after="120" w:line="276" w:lineRule="auto"/>
              <w:jc w:val="both"/>
              <w:rPr>
                <w:b/>
                <w:sz w:val="24"/>
                <w:szCs w:val="24"/>
              </w:rPr>
            </w:pPr>
            <w:r w:rsidRPr="00500728">
              <w:rPr>
                <w:sz w:val="24"/>
                <w:szCs w:val="24"/>
              </w:rPr>
              <w:t>Informacje o zrealizowanych usługach należy wpisać w załącznik nr 3 do SIWZ – Wykaz usług.</w:t>
            </w:r>
          </w:p>
        </w:tc>
      </w:tr>
    </w:tbl>
    <w:p w:rsidR="00500728" w:rsidRPr="00500728" w:rsidRDefault="00500728" w:rsidP="00500728">
      <w:pPr>
        <w:pStyle w:val="Tekstpodstawowy"/>
        <w:spacing w:before="60" w:line="276" w:lineRule="auto"/>
        <w:rPr>
          <w:sz w:val="24"/>
          <w:szCs w:val="24"/>
        </w:rPr>
      </w:pPr>
    </w:p>
    <w:p w:rsidR="002B6F79" w:rsidRPr="00500728" w:rsidRDefault="002B6F79" w:rsidP="0050072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00728">
        <w:rPr>
          <w:sz w:val="24"/>
          <w:szCs w:val="24"/>
        </w:rPr>
        <w:t xml:space="preserve">Zamawiający zmienia też zapisy punktu </w:t>
      </w:r>
      <w:r w:rsidRPr="00500728">
        <w:rPr>
          <w:b/>
          <w:sz w:val="24"/>
          <w:szCs w:val="24"/>
        </w:rPr>
        <w:t>18) Szczegółowego opisu przedmiotu zamówienia</w:t>
      </w:r>
      <w:r w:rsidRPr="00500728">
        <w:rPr>
          <w:sz w:val="24"/>
          <w:szCs w:val="24"/>
        </w:rPr>
        <w:t xml:space="preserve"> i otrzymuje on brzmienie:</w:t>
      </w:r>
    </w:p>
    <w:p w:rsidR="0015514E" w:rsidRPr="00500728" w:rsidRDefault="0015514E" w:rsidP="00500728">
      <w:p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500728">
        <w:rPr>
          <w:sz w:val="24"/>
          <w:szCs w:val="24"/>
        </w:rPr>
        <w:t>Zapewnienia nagłośnienia terenu wydarzenia tj. strefy imprezy zgodnie z załącznikiem nr 1, w tym zapewnienie odpowiedniej ilości wież pod nagłośnienie (wieże z nagłośnieniem umieszczone w tak</w:t>
      </w:r>
      <w:r w:rsidR="00500728">
        <w:rPr>
          <w:sz w:val="24"/>
          <w:szCs w:val="24"/>
        </w:rPr>
        <w:t xml:space="preserve">ich miejscach, by w 60 % </w:t>
      </w:r>
      <w:proofErr w:type="spellStart"/>
      <w:r w:rsidR="00500728">
        <w:rPr>
          <w:sz w:val="24"/>
          <w:szCs w:val="24"/>
        </w:rPr>
        <w:t>tereniu</w:t>
      </w:r>
      <w:proofErr w:type="spellEnd"/>
      <w:r w:rsidRPr="00500728">
        <w:rPr>
          <w:sz w:val="24"/>
          <w:szCs w:val="24"/>
        </w:rPr>
        <w:t xml:space="preserve"> imprezy słychać było wyraźnie komentarze konferansjera II Podkarpackich Pokazów Lotniczych),</w:t>
      </w:r>
    </w:p>
    <w:p w:rsidR="00E12105" w:rsidRDefault="00E12105" w:rsidP="00E12105">
      <w:pPr>
        <w:spacing w:before="120" w:after="120" w:line="276" w:lineRule="auto"/>
        <w:jc w:val="both"/>
        <w:rPr>
          <w:b/>
          <w:bCs/>
          <w:color w:val="FF0000"/>
          <w:sz w:val="24"/>
          <w:u w:val="single"/>
        </w:rPr>
      </w:pPr>
    </w:p>
    <w:p w:rsidR="00E12105" w:rsidRPr="003A3D96" w:rsidRDefault="00E12105" w:rsidP="00E12105">
      <w:pPr>
        <w:spacing w:before="120" w:after="120" w:line="276" w:lineRule="auto"/>
        <w:jc w:val="both"/>
        <w:rPr>
          <w:b/>
          <w:bCs/>
          <w:color w:val="FF0000"/>
          <w:sz w:val="24"/>
          <w:u w:val="single"/>
        </w:rPr>
      </w:pPr>
      <w:r w:rsidRPr="003A3D96">
        <w:rPr>
          <w:b/>
          <w:bCs/>
          <w:color w:val="FF0000"/>
          <w:sz w:val="24"/>
          <w:u w:val="single"/>
        </w:rPr>
        <w:t>ZMIANA TERMINU!!!</w:t>
      </w:r>
    </w:p>
    <w:p w:rsidR="00E12105" w:rsidRPr="003A3D96" w:rsidRDefault="00E12105" w:rsidP="00E12105">
      <w:pPr>
        <w:spacing w:before="120" w:after="120" w:line="276" w:lineRule="auto"/>
        <w:jc w:val="both"/>
        <w:rPr>
          <w:bCs/>
          <w:sz w:val="24"/>
          <w:u w:val="single"/>
        </w:rPr>
      </w:pPr>
      <w:r w:rsidRPr="003A3D96">
        <w:rPr>
          <w:bCs/>
          <w:sz w:val="24"/>
          <w:u w:val="single"/>
        </w:rPr>
        <w:t xml:space="preserve">Zamawiający zmienia termin otwarcia i składania </w:t>
      </w:r>
      <w:r>
        <w:rPr>
          <w:bCs/>
          <w:sz w:val="24"/>
          <w:u w:val="single"/>
        </w:rPr>
        <w:t>ofert oraz wnoszenia wadium z 18</w:t>
      </w:r>
      <w:r w:rsidRPr="003A3D96">
        <w:rPr>
          <w:bCs/>
          <w:sz w:val="24"/>
          <w:u w:val="single"/>
        </w:rPr>
        <w:t xml:space="preserve">.04.2016 godz. 10.00, na </w:t>
      </w:r>
      <w:r>
        <w:rPr>
          <w:b/>
          <w:bCs/>
          <w:sz w:val="24"/>
          <w:u w:val="single"/>
        </w:rPr>
        <w:t>20</w:t>
      </w:r>
      <w:r w:rsidRPr="003A3D96">
        <w:rPr>
          <w:b/>
          <w:bCs/>
          <w:sz w:val="24"/>
          <w:u w:val="single"/>
        </w:rPr>
        <w:t>.04.2016 godz. 10.00</w:t>
      </w:r>
      <w:r w:rsidRPr="003A3D96">
        <w:rPr>
          <w:bCs/>
          <w:sz w:val="24"/>
          <w:u w:val="single"/>
        </w:rPr>
        <w:t>.</w:t>
      </w:r>
    </w:p>
    <w:p w:rsidR="002B6F79" w:rsidRPr="00500728" w:rsidRDefault="002B6F79" w:rsidP="0050072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D4AB3" w:rsidRPr="00500728" w:rsidRDefault="006D4AB3" w:rsidP="0050072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500728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50072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8A54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45A" w:rsidRDefault="00D4545A">
      <w:r>
        <w:separator/>
      </w:r>
    </w:p>
  </w:endnote>
  <w:endnote w:type="continuationSeparator" w:id="0">
    <w:p w:rsidR="00D4545A" w:rsidRDefault="00D45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90B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0BF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45A" w:rsidRDefault="00D4545A">
      <w:r>
        <w:separator/>
      </w:r>
    </w:p>
  </w:footnote>
  <w:footnote w:type="continuationSeparator" w:id="0">
    <w:p w:rsidR="00D4545A" w:rsidRDefault="00D45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95B" w:rsidRDefault="004819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95B" w:rsidRDefault="004819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95B" w:rsidRDefault="004819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EB5101"/>
    <w:multiLevelType w:val="hybridMultilevel"/>
    <w:tmpl w:val="4C7C836A"/>
    <w:lvl w:ilvl="0" w:tplc="2B944CF8">
      <w:start w:val="1"/>
      <w:numFmt w:val="decimal"/>
      <w:lvlText w:val="%1)"/>
      <w:lvlJc w:val="left"/>
      <w:pPr>
        <w:ind w:left="319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45A"/>
    <w:rsid w:val="00031374"/>
    <w:rsid w:val="00090BFF"/>
    <w:rsid w:val="000A1097"/>
    <w:rsid w:val="0015514E"/>
    <w:rsid w:val="00180C6E"/>
    <w:rsid w:val="002323E9"/>
    <w:rsid w:val="002B6F79"/>
    <w:rsid w:val="0048195B"/>
    <w:rsid w:val="00500728"/>
    <w:rsid w:val="005144A9"/>
    <w:rsid w:val="005B1B08"/>
    <w:rsid w:val="005E2C60"/>
    <w:rsid w:val="00662BDB"/>
    <w:rsid w:val="006B7198"/>
    <w:rsid w:val="006D4AB3"/>
    <w:rsid w:val="006F3B81"/>
    <w:rsid w:val="008A5402"/>
    <w:rsid w:val="00A905AC"/>
    <w:rsid w:val="00BA6584"/>
    <w:rsid w:val="00C370F2"/>
    <w:rsid w:val="00C44EEC"/>
    <w:rsid w:val="00D4545A"/>
    <w:rsid w:val="00DF32E8"/>
    <w:rsid w:val="00E12105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650E17-18BC-4C58-8ABF-25F028DC2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A5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1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776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2016-04-14T12:44:00Z</cp:lastPrinted>
  <dcterms:created xsi:type="dcterms:W3CDTF">2016-04-14T12:44:00Z</dcterms:created>
  <dcterms:modified xsi:type="dcterms:W3CDTF">2016-04-14T12:44:00Z</dcterms:modified>
</cp:coreProperties>
</file>